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CC10D" w14:textId="77777777" w:rsidR="00761E5F" w:rsidRDefault="007B77EE" w:rsidP="00761E5F">
      <w:pPr>
        <w:tabs>
          <w:tab w:val="right" w:pos="9781"/>
        </w:tabs>
        <w:ind w:right="-1"/>
        <w:rPr>
          <w:rFonts w:ascii="Garamond" w:hAnsi="Garamond"/>
          <w:color w:val="000080"/>
          <w:sz w:val="32"/>
          <w:szCs w:val="32"/>
        </w:rPr>
      </w:pPr>
      <w:r>
        <w:rPr>
          <w:rFonts w:ascii="Calibri" w:hAnsi="Calibri"/>
          <w:b/>
          <w:noProof/>
          <w:color w:val="FFFFFF"/>
          <w:sz w:val="48"/>
          <w:szCs w:val="48"/>
          <w:lang w:eastAsia="it-IT"/>
        </w:rPr>
        <w:drawing>
          <wp:anchor distT="0" distB="0" distL="114300" distR="114300" simplePos="0" relativeHeight="251657728" behindDoc="1" locked="0" layoutInCell="1" allowOverlap="1" wp14:anchorId="133C1724" wp14:editId="035081DF">
            <wp:simplePos x="0" y="0"/>
            <wp:positionH relativeFrom="column">
              <wp:posOffset>-857885</wp:posOffset>
            </wp:positionH>
            <wp:positionV relativeFrom="paragraph">
              <wp:posOffset>-1555750</wp:posOffset>
            </wp:positionV>
            <wp:extent cx="7772400" cy="2162175"/>
            <wp:effectExtent l="0" t="0" r="0" b="9525"/>
            <wp:wrapNone/>
            <wp:docPr id="11" name="Immagine 11" descr="fascia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scia-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D474A" w14:textId="77777777" w:rsidR="00761E5F" w:rsidRDefault="00761E5F" w:rsidP="00761E5F">
      <w:pPr>
        <w:tabs>
          <w:tab w:val="right" w:pos="9781"/>
        </w:tabs>
        <w:ind w:right="-1"/>
        <w:rPr>
          <w:rFonts w:ascii="Garamond" w:hAnsi="Garamond"/>
          <w:color w:val="000080"/>
          <w:sz w:val="32"/>
          <w:szCs w:val="32"/>
        </w:rPr>
      </w:pPr>
    </w:p>
    <w:p w14:paraId="6D64DD83" w14:textId="77777777" w:rsidR="00761E5F" w:rsidRDefault="00761E5F" w:rsidP="00761E5F">
      <w:pPr>
        <w:tabs>
          <w:tab w:val="right" w:pos="9781"/>
        </w:tabs>
        <w:ind w:right="-1"/>
        <w:rPr>
          <w:rFonts w:ascii="Garamond" w:hAnsi="Garamond"/>
          <w:color w:val="000080"/>
          <w:sz w:val="32"/>
          <w:szCs w:val="32"/>
        </w:rPr>
      </w:pPr>
    </w:p>
    <w:p w14:paraId="3F28E5A1" w14:textId="1A9CAB82" w:rsidR="00AD7DE0" w:rsidRDefault="0007137B" w:rsidP="00761E5F">
      <w:pPr>
        <w:tabs>
          <w:tab w:val="right" w:pos="9781"/>
        </w:tabs>
        <w:ind w:right="-1"/>
        <w:rPr>
          <w:rFonts w:ascii="Garamond" w:hAnsi="Garamond"/>
          <w:color w:val="000080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2248AAAC" wp14:editId="279BCAB3">
            <wp:extent cx="1644650" cy="533400"/>
            <wp:effectExtent l="0" t="0" r="0" b="0"/>
            <wp:docPr id="5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FB7DB313-A367-400B-A03D-1D0B30904B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FB7DB313-A367-400B-A03D-1D0B30904BD2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57" cy="53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1E5F">
        <w:rPr>
          <w:rFonts w:ascii="Garamond" w:hAnsi="Garamond"/>
          <w:color w:val="000080"/>
          <w:sz w:val="32"/>
          <w:szCs w:val="32"/>
        </w:rPr>
        <w:tab/>
      </w:r>
      <w:r w:rsidR="005728AC">
        <w:rPr>
          <w:rFonts w:ascii="Garamond" w:hAnsi="Garamond"/>
          <w:noProof/>
          <w:color w:val="000080"/>
          <w:sz w:val="32"/>
          <w:szCs w:val="32"/>
        </w:rPr>
        <w:drawing>
          <wp:inline distT="0" distB="0" distL="0" distR="0" wp14:anchorId="076C4F6E" wp14:editId="612FE116">
            <wp:extent cx="1427611" cy="732589"/>
            <wp:effectExtent l="0" t="0" r="127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72" cy="7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06A0" w14:textId="47A81525" w:rsidR="002121EC" w:rsidRDefault="002121EC" w:rsidP="00761E5F">
      <w:pPr>
        <w:rPr>
          <w:rFonts w:ascii="Garamond" w:hAnsi="Garamond"/>
          <w:color w:val="000080"/>
          <w:sz w:val="32"/>
          <w:szCs w:val="32"/>
        </w:rPr>
      </w:pPr>
    </w:p>
    <w:p w14:paraId="0EED9D47" w14:textId="07D097F6" w:rsidR="00761E5F" w:rsidRPr="00452DE6" w:rsidRDefault="00452DE6" w:rsidP="00452DE6">
      <w:pPr>
        <w:tabs>
          <w:tab w:val="right" w:pos="9780"/>
        </w:tabs>
        <w:jc w:val="center"/>
        <w:rPr>
          <w:rFonts w:asciiTheme="minorHAnsi" w:hAnsiTheme="minorHAnsi" w:cstheme="minorHAnsi"/>
          <w:i/>
          <w:iCs/>
          <w:sz w:val="26"/>
          <w:szCs w:val="26"/>
        </w:rPr>
      </w:pPr>
      <w:r w:rsidRPr="00452DE6">
        <w:rPr>
          <w:rFonts w:asciiTheme="minorHAnsi" w:hAnsiTheme="minorHAnsi" w:cstheme="minorHAnsi"/>
          <w:i/>
          <w:iCs/>
          <w:sz w:val="26"/>
          <w:szCs w:val="26"/>
        </w:rPr>
        <w:t>Nell’ambito di</w:t>
      </w:r>
    </w:p>
    <w:p w14:paraId="4D9E0EE6" w14:textId="13F7BE89" w:rsidR="00452DE6" w:rsidRDefault="00452DE6" w:rsidP="00452DE6">
      <w:pPr>
        <w:tabs>
          <w:tab w:val="right" w:pos="9780"/>
        </w:tabs>
        <w:jc w:val="center"/>
        <w:rPr>
          <w:rFonts w:asciiTheme="minorHAnsi" w:hAnsiTheme="minorHAnsi" w:cstheme="minorHAnsi"/>
          <w:i/>
          <w:iCs/>
          <w:sz w:val="26"/>
          <w:szCs w:val="26"/>
        </w:rPr>
      </w:pPr>
    </w:p>
    <w:p w14:paraId="5FD4D1F3" w14:textId="120CBA66" w:rsidR="00761E5F" w:rsidRDefault="00AC4D62" w:rsidP="00AC4D62">
      <w:pPr>
        <w:tabs>
          <w:tab w:val="right" w:pos="9780"/>
        </w:tabs>
        <w:rPr>
          <w:noProof/>
          <w:lang w:eastAsia="it-IT"/>
        </w:rPr>
      </w:pPr>
      <w:r>
        <w:rPr>
          <w:noProof/>
        </w:rPr>
        <w:drawing>
          <wp:inline distT="0" distB="0" distL="0" distR="0" wp14:anchorId="64D5275D" wp14:editId="797BEF92">
            <wp:extent cx="2435225" cy="749300"/>
            <wp:effectExtent l="0" t="0" r="3175" b="0"/>
            <wp:docPr id="1" name="Immagine 1" descr="cid:image015.jpg@01D6820E.5EE30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id:image015.jpg@01D6820E.5EE30E6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23" cy="75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>
        <w:rPr>
          <w:rFonts w:asciiTheme="minorHAnsi" w:hAnsiTheme="minorHAnsi" w:cstheme="minorHAnsi"/>
          <w:i/>
          <w:iCs/>
          <w:sz w:val="26"/>
          <w:szCs w:val="26"/>
        </w:rPr>
        <w:tab/>
        <w:t xml:space="preserve">   </w:t>
      </w:r>
      <w:r>
        <w:rPr>
          <w:noProof/>
        </w:rPr>
        <w:drawing>
          <wp:inline distT="0" distB="0" distL="0" distR="0" wp14:anchorId="5E9E0097" wp14:editId="6689F075">
            <wp:extent cx="2247900" cy="692150"/>
            <wp:effectExtent l="0" t="0" r="0" b="0"/>
            <wp:docPr id="2" name="Immagine 2" descr="cid:image016.jpg@01D6820E.5EE30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id:image016.jpg@01D6820E.5EE30E6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i/>
          <w:iCs/>
          <w:sz w:val="26"/>
          <w:szCs w:val="26"/>
        </w:rPr>
        <w:tab/>
      </w:r>
      <w:r>
        <w:rPr>
          <w:rFonts w:asciiTheme="minorHAnsi" w:hAnsiTheme="minorHAnsi" w:cstheme="minorHAnsi"/>
          <w:i/>
          <w:iCs/>
          <w:sz w:val="26"/>
          <w:szCs w:val="26"/>
        </w:rPr>
        <w:tab/>
      </w:r>
    </w:p>
    <w:p w14:paraId="487F6735" w14:textId="497064DB" w:rsidR="007318F0" w:rsidRPr="00761E5F" w:rsidRDefault="0001595E" w:rsidP="007318F0">
      <w:pPr>
        <w:jc w:val="center"/>
        <w:rPr>
          <w:rFonts w:asciiTheme="minorHAnsi" w:hAnsiTheme="minorHAnsi" w:cstheme="minorHAnsi"/>
          <w:i/>
          <w:iCs/>
          <w:sz w:val="26"/>
          <w:szCs w:val="26"/>
        </w:rPr>
      </w:pPr>
      <w:r w:rsidRPr="00761E5F">
        <w:rPr>
          <w:rFonts w:asciiTheme="minorHAnsi" w:hAnsiTheme="minorHAnsi" w:cstheme="minorHAnsi"/>
          <w:i/>
          <w:iCs/>
          <w:sz w:val="26"/>
          <w:szCs w:val="26"/>
        </w:rPr>
        <w:t xml:space="preserve">Nell’ambito </w:t>
      </w:r>
      <w:r w:rsidR="002121EC" w:rsidRPr="00761E5F">
        <w:rPr>
          <w:rFonts w:asciiTheme="minorHAnsi" w:hAnsiTheme="minorHAnsi" w:cstheme="minorHAnsi"/>
          <w:i/>
          <w:iCs/>
          <w:sz w:val="26"/>
          <w:szCs w:val="26"/>
        </w:rPr>
        <w:t xml:space="preserve">del Mese dell’Educazione Finanziaria e </w:t>
      </w:r>
      <w:r w:rsidR="00E86C98">
        <w:rPr>
          <w:rFonts w:asciiTheme="minorHAnsi" w:hAnsiTheme="minorHAnsi" w:cstheme="minorHAnsi"/>
          <w:i/>
          <w:iCs/>
          <w:sz w:val="26"/>
          <w:szCs w:val="26"/>
        </w:rPr>
        <w:t>del</w:t>
      </w:r>
      <w:r w:rsidR="005728AC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 w:rsidRPr="00761E5F">
        <w:rPr>
          <w:rFonts w:asciiTheme="minorHAnsi" w:hAnsiTheme="minorHAnsi" w:cstheme="minorHAnsi"/>
          <w:i/>
          <w:iCs/>
          <w:sz w:val="26"/>
          <w:szCs w:val="26"/>
        </w:rPr>
        <w:t xml:space="preserve">Festival </w:t>
      </w:r>
      <w:r w:rsidR="00D077A9" w:rsidRPr="00761E5F">
        <w:rPr>
          <w:rFonts w:asciiTheme="minorHAnsi" w:hAnsiTheme="minorHAnsi" w:cstheme="minorHAnsi"/>
          <w:i/>
          <w:iCs/>
          <w:sz w:val="26"/>
          <w:szCs w:val="26"/>
        </w:rPr>
        <w:t>dello Sviluppo Sostenibile,</w:t>
      </w:r>
      <w:r w:rsidRPr="00761E5F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 w:rsidR="005728AC">
        <w:rPr>
          <w:rFonts w:asciiTheme="minorHAnsi" w:hAnsiTheme="minorHAnsi" w:cstheme="minorHAnsi"/>
          <w:i/>
          <w:iCs/>
          <w:sz w:val="26"/>
          <w:szCs w:val="26"/>
        </w:rPr>
        <w:t>Credem</w:t>
      </w:r>
      <w:r w:rsidR="00D077A9" w:rsidRPr="00761E5F">
        <w:rPr>
          <w:rFonts w:asciiTheme="minorHAnsi" w:hAnsiTheme="minorHAnsi" w:cstheme="minorHAnsi"/>
          <w:i/>
          <w:iCs/>
          <w:sz w:val="26"/>
          <w:szCs w:val="26"/>
        </w:rPr>
        <w:t xml:space="preserve"> e la Fondazione </w:t>
      </w:r>
      <w:r w:rsidR="007318F0" w:rsidRPr="00761E5F">
        <w:rPr>
          <w:rFonts w:asciiTheme="minorHAnsi" w:hAnsiTheme="minorHAnsi" w:cstheme="minorHAnsi"/>
          <w:i/>
          <w:iCs/>
          <w:sz w:val="26"/>
          <w:szCs w:val="26"/>
        </w:rPr>
        <w:t>per l’Educazione Finanziaria</w:t>
      </w:r>
      <w:r w:rsidR="00E86C98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 w:rsidR="007318F0" w:rsidRPr="00761E5F">
        <w:rPr>
          <w:rFonts w:asciiTheme="minorHAnsi" w:hAnsiTheme="minorHAnsi" w:cstheme="minorHAnsi"/>
          <w:i/>
          <w:iCs/>
          <w:sz w:val="26"/>
          <w:szCs w:val="26"/>
        </w:rPr>
        <w:t xml:space="preserve">hanno il piacere di invitare </w:t>
      </w:r>
      <w:r w:rsidR="00E86C98">
        <w:rPr>
          <w:rFonts w:asciiTheme="minorHAnsi" w:hAnsiTheme="minorHAnsi" w:cstheme="minorHAnsi"/>
          <w:i/>
          <w:iCs/>
          <w:sz w:val="26"/>
          <w:szCs w:val="26"/>
        </w:rPr>
        <w:t>gli studenti delle scuole secondarie di II grado d</w:t>
      </w:r>
      <w:r w:rsidR="005728AC">
        <w:rPr>
          <w:rFonts w:asciiTheme="minorHAnsi" w:hAnsiTheme="minorHAnsi" w:cstheme="minorHAnsi"/>
          <w:i/>
          <w:iCs/>
          <w:sz w:val="26"/>
          <w:szCs w:val="26"/>
        </w:rPr>
        <w:t>ella provincia di</w:t>
      </w:r>
      <w:r w:rsidR="00E86C98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 w:rsidR="005728AC">
        <w:rPr>
          <w:rFonts w:asciiTheme="minorHAnsi" w:hAnsiTheme="minorHAnsi" w:cstheme="minorHAnsi"/>
          <w:i/>
          <w:iCs/>
          <w:sz w:val="26"/>
          <w:szCs w:val="26"/>
        </w:rPr>
        <w:t>Reggio Emilia</w:t>
      </w:r>
      <w:r w:rsidR="00D077A9" w:rsidRPr="00761E5F">
        <w:rPr>
          <w:rFonts w:asciiTheme="minorHAnsi" w:hAnsiTheme="minorHAnsi" w:cstheme="minorHAnsi"/>
          <w:i/>
          <w:iCs/>
          <w:sz w:val="26"/>
          <w:szCs w:val="26"/>
        </w:rPr>
        <w:t xml:space="preserve"> all’evento:</w:t>
      </w:r>
    </w:p>
    <w:p w14:paraId="5AA74035" w14:textId="77777777" w:rsidR="007318F0" w:rsidRDefault="007318F0" w:rsidP="007318F0">
      <w:pPr>
        <w:jc w:val="center"/>
        <w:rPr>
          <w:rFonts w:ascii="Garamond" w:hAnsi="Garamond"/>
          <w:i/>
          <w:iCs/>
          <w:sz w:val="28"/>
          <w:szCs w:val="28"/>
        </w:rPr>
      </w:pPr>
    </w:p>
    <w:p w14:paraId="5D5716EE" w14:textId="5CCC0542" w:rsidR="007318F0" w:rsidRPr="00E127AC" w:rsidRDefault="00E127AC" w:rsidP="007318F0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127AC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Economia e Sostenibilità per i cittadini di domani</w:t>
      </w:r>
    </w:p>
    <w:p w14:paraId="72CA8F7B" w14:textId="79F32DDF" w:rsidR="007318F0" w:rsidRPr="00387232" w:rsidRDefault="00EF21E5" w:rsidP="00E127AC">
      <w:pPr>
        <w:shd w:val="clear" w:color="auto" w:fill="FFFFFF"/>
        <w:spacing w:before="120" w:after="120"/>
        <w:jc w:val="center"/>
        <w:outlineLvl w:val="0"/>
        <w:rPr>
          <w:rFonts w:ascii="Calibri" w:hAnsi="Calibri" w:cs="Calibri"/>
          <w:b/>
          <w:bCs/>
          <w:sz w:val="44"/>
          <w:szCs w:val="44"/>
        </w:rPr>
      </w:pPr>
      <w:r w:rsidRPr="00387232">
        <w:rPr>
          <w:rFonts w:ascii="Garamond" w:hAnsi="Garamond"/>
          <w:b/>
          <w:bCs/>
        </w:rPr>
        <w:t xml:space="preserve"> </w:t>
      </w:r>
      <w:r w:rsidR="005728AC">
        <w:rPr>
          <w:rFonts w:ascii="Calibri" w:hAnsi="Calibri" w:cs="Calibri"/>
          <w:b/>
          <w:bCs/>
          <w:sz w:val="44"/>
          <w:szCs w:val="44"/>
        </w:rPr>
        <w:t>Martedì 20</w:t>
      </w:r>
      <w:r w:rsidR="00D077A9">
        <w:rPr>
          <w:rFonts w:ascii="Calibri" w:hAnsi="Calibri" w:cs="Calibri"/>
          <w:b/>
          <w:bCs/>
          <w:sz w:val="44"/>
          <w:szCs w:val="44"/>
        </w:rPr>
        <w:t xml:space="preserve"> ottobre</w:t>
      </w:r>
      <w:r w:rsidR="00387232" w:rsidRPr="00387232">
        <w:rPr>
          <w:rFonts w:ascii="Calibri" w:hAnsi="Calibri" w:cs="Calibri"/>
          <w:b/>
          <w:bCs/>
          <w:sz w:val="44"/>
          <w:szCs w:val="44"/>
        </w:rPr>
        <w:t xml:space="preserve"> 2020</w:t>
      </w:r>
    </w:p>
    <w:p w14:paraId="2ED775A1" w14:textId="7B1CEFE8" w:rsidR="00016289" w:rsidRPr="00387232" w:rsidRDefault="00016289" w:rsidP="00761E5F">
      <w:pPr>
        <w:spacing w:before="120" w:after="120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 w:rsidRPr="00387232">
        <w:rPr>
          <w:rFonts w:ascii="Calibri" w:hAnsi="Calibri" w:cs="Calibri"/>
          <w:b/>
          <w:bCs/>
          <w:iCs/>
          <w:sz w:val="32"/>
          <w:szCs w:val="32"/>
        </w:rPr>
        <w:t xml:space="preserve">Ore </w:t>
      </w:r>
      <w:r w:rsidR="008E4956" w:rsidRPr="00387232">
        <w:rPr>
          <w:rFonts w:ascii="Calibri" w:hAnsi="Calibri" w:cs="Calibri"/>
          <w:b/>
          <w:bCs/>
          <w:iCs/>
          <w:sz w:val="32"/>
          <w:szCs w:val="32"/>
        </w:rPr>
        <w:t>10.00 – 12.</w:t>
      </w:r>
      <w:r w:rsidR="00D077A9">
        <w:rPr>
          <w:rFonts w:ascii="Calibri" w:hAnsi="Calibri" w:cs="Calibri"/>
          <w:b/>
          <w:bCs/>
          <w:iCs/>
          <w:sz w:val="32"/>
          <w:szCs w:val="32"/>
        </w:rPr>
        <w:t>0</w:t>
      </w:r>
      <w:r w:rsidR="008E4956" w:rsidRPr="00387232">
        <w:rPr>
          <w:rFonts w:ascii="Calibri" w:hAnsi="Calibri" w:cs="Calibri"/>
          <w:b/>
          <w:bCs/>
          <w:iCs/>
          <w:sz w:val="32"/>
          <w:szCs w:val="32"/>
        </w:rPr>
        <w:t>0</w:t>
      </w:r>
    </w:p>
    <w:p w14:paraId="174A2189" w14:textId="77777777" w:rsidR="003961AE" w:rsidRPr="00EE6129" w:rsidRDefault="003961AE" w:rsidP="00761E5F">
      <w:pPr>
        <w:spacing w:after="480"/>
        <w:jc w:val="center"/>
        <w:rPr>
          <w:rFonts w:ascii="Calibri" w:hAnsi="Calibri" w:cs="Calibri"/>
          <w:b/>
          <w:bCs/>
          <w:color w:val="000000"/>
          <w:sz w:val="44"/>
          <w:szCs w:val="44"/>
          <w:u w:val="single"/>
        </w:rPr>
      </w:pPr>
      <w:r w:rsidRPr="00EE6129">
        <w:rPr>
          <w:rFonts w:ascii="Calibri" w:hAnsi="Calibri" w:cs="Calibri"/>
          <w:b/>
          <w:bCs/>
          <w:color w:val="000000"/>
          <w:sz w:val="44"/>
          <w:szCs w:val="44"/>
          <w:u w:val="single"/>
        </w:rPr>
        <w:t>Save the date</w:t>
      </w:r>
    </w:p>
    <w:p w14:paraId="5FB61A6C" w14:textId="00EAC816" w:rsidR="00840C16" w:rsidRDefault="00DF36CD" w:rsidP="00EF21E5">
      <w:pPr>
        <w:pStyle w:val="NormaleWeb"/>
        <w:spacing w:after="160" w:afterAutospacing="0" w:line="252" w:lineRule="auto"/>
        <w:jc w:val="both"/>
        <w:rPr>
          <w:rFonts w:asciiTheme="minorHAnsi" w:hAnsiTheme="minorHAnsi" w:cstheme="minorHAnsi"/>
        </w:rPr>
      </w:pPr>
      <w:r w:rsidRPr="00761E5F">
        <w:rPr>
          <w:rFonts w:asciiTheme="minorHAnsi" w:hAnsiTheme="minorHAnsi" w:cstheme="minorHAnsi"/>
        </w:rPr>
        <w:t xml:space="preserve">Gli studenti delle </w:t>
      </w:r>
      <w:r w:rsidR="00DA0654" w:rsidRPr="00DA0654">
        <w:rPr>
          <w:rFonts w:asciiTheme="minorHAnsi" w:hAnsiTheme="minorHAnsi" w:cstheme="minorHAnsi"/>
          <w:bCs/>
        </w:rPr>
        <w:t>scuole secondarie di II grado d</w:t>
      </w:r>
      <w:r w:rsidR="005728AC">
        <w:rPr>
          <w:rFonts w:asciiTheme="minorHAnsi" w:hAnsiTheme="minorHAnsi" w:cstheme="minorHAnsi"/>
          <w:bCs/>
        </w:rPr>
        <w:t>ella provincia di</w:t>
      </w:r>
      <w:r w:rsidR="00DA0654" w:rsidRPr="00DA0654">
        <w:rPr>
          <w:rFonts w:asciiTheme="minorHAnsi" w:hAnsiTheme="minorHAnsi" w:cstheme="minorHAnsi"/>
          <w:bCs/>
        </w:rPr>
        <w:t xml:space="preserve"> </w:t>
      </w:r>
      <w:r w:rsidR="005728AC">
        <w:rPr>
          <w:rFonts w:asciiTheme="minorHAnsi" w:hAnsiTheme="minorHAnsi" w:cstheme="minorHAnsi"/>
          <w:bCs/>
        </w:rPr>
        <w:t>Reggio Emilia</w:t>
      </w:r>
      <w:r w:rsidR="00DA0654" w:rsidRPr="00DA0654">
        <w:rPr>
          <w:rFonts w:asciiTheme="minorHAnsi" w:hAnsiTheme="minorHAnsi" w:cstheme="minorHAnsi"/>
          <w:bCs/>
        </w:rPr>
        <w:t xml:space="preserve"> sono invitati a partecipare all’</w:t>
      </w:r>
      <w:r w:rsidR="00DA0654">
        <w:rPr>
          <w:rFonts w:asciiTheme="minorHAnsi" w:hAnsiTheme="minorHAnsi" w:cstheme="minorHAnsi"/>
          <w:b/>
        </w:rPr>
        <w:t xml:space="preserve">incontro online “Economia e Sostenibilità per i cittadini di domani”, </w:t>
      </w:r>
      <w:r w:rsidRPr="00761E5F">
        <w:rPr>
          <w:rFonts w:asciiTheme="minorHAnsi" w:hAnsiTheme="minorHAnsi" w:cstheme="minorHAnsi"/>
        </w:rPr>
        <w:t xml:space="preserve">promosso </w:t>
      </w:r>
      <w:r w:rsidR="00DA0654">
        <w:rPr>
          <w:rFonts w:asciiTheme="minorHAnsi" w:hAnsiTheme="minorHAnsi" w:cstheme="minorHAnsi"/>
        </w:rPr>
        <w:t xml:space="preserve">da </w:t>
      </w:r>
      <w:r w:rsidR="005728AC">
        <w:rPr>
          <w:rFonts w:asciiTheme="minorHAnsi" w:hAnsiTheme="minorHAnsi" w:cstheme="minorHAnsi"/>
        </w:rPr>
        <w:t>Credem</w:t>
      </w:r>
      <w:r w:rsidR="00D077A9" w:rsidRPr="00761E5F">
        <w:rPr>
          <w:rFonts w:asciiTheme="minorHAnsi" w:hAnsiTheme="minorHAnsi" w:cstheme="minorHAnsi"/>
        </w:rPr>
        <w:t xml:space="preserve"> e </w:t>
      </w:r>
      <w:r w:rsidR="00141314" w:rsidRPr="00761E5F">
        <w:rPr>
          <w:rFonts w:asciiTheme="minorHAnsi" w:hAnsiTheme="minorHAnsi" w:cstheme="minorHAnsi"/>
          <w:bCs/>
        </w:rPr>
        <w:t xml:space="preserve">dalla </w:t>
      </w:r>
      <w:proofErr w:type="spellStart"/>
      <w:r w:rsidR="00D077A9" w:rsidRPr="00761E5F">
        <w:rPr>
          <w:rFonts w:asciiTheme="minorHAnsi" w:hAnsiTheme="minorHAnsi" w:cstheme="minorHAnsi"/>
        </w:rPr>
        <w:t>FEduF</w:t>
      </w:r>
      <w:proofErr w:type="spellEnd"/>
      <w:r w:rsidR="00737F8D" w:rsidRPr="00761E5F">
        <w:rPr>
          <w:rFonts w:asciiTheme="minorHAnsi" w:hAnsiTheme="minorHAnsi" w:cstheme="minorHAnsi"/>
        </w:rPr>
        <w:t xml:space="preserve"> nell’ambito </w:t>
      </w:r>
      <w:r w:rsidR="00D077A9" w:rsidRPr="00761E5F">
        <w:rPr>
          <w:rFonts w:asciiTheme="minorHAnsi" w:hAnsiTheme="minorHAnsi" w:cstheme="minorHAnsi"/>
        </w:rPr>
        <w:t xml:space="preserve">del Festival </w:t>
      </w:r>
      <w:r w:rsidR="00A63D57">
        <w:rPr>
          <w:rFonts w:asciiTheme="minorHAnsi" w:hAnsiTheme="minorHAnsi" w:cstheme="minorHAnsi"/>
        </w:rPr>
        <w:t>dello Sviluppo Sostenibile</w:t>
      </w:r>
      <w:r w:rsidR="00D077A9" w:rsidRPr="00761E5F">
        <w:rPr>
          <w:rFonts w:asciiTheme="minorHAnsi" w:hAnsiTheme="minorHAnsi" w:cstheme="minorHAnsi"/>
        </w:rPr>
        <w:t xml:space="preserve"> e del Mese Nazionale dell’Educazione Finanziaria</w:t>
      </w:r>
      <w:r w:rsidR="00840C16">
        <w:rPr>
          <w:rFonts w:asciiTheme="minorHAnsi" w:hAnsiTheme="minorHAnsi" w:cstheme="minorHAnsi"/>
        </w:rPr>
        <w:t>.</w:t>
      </w:r>
    </w:p>
    <w:p w14:paraId="318FFDE8" w14:textId="6BA4717F" w:rsidR="00F73716" w:rsidRPr="00F73716" w:rsidRDefault="00EF21E5" w:rsidP="00F73716">
      <w:pPr>
        <w:jc w:val="both"/>
        <w:rPr>
          <w:rFonts w:asciiTheme="minorHAnsi" w:hAnsiTheme="minorHAnsi" w:cstheme="minorHAnsi"/>
          <w:lang w:eastAsia="en-US"/>
        </w:rPr>
      </w:pPr>
      <w:r w:rsidRPr="00F73716">
        <w:rPr>
          <w:rFonts w:asciiTheme="minorHAnsi" w:hAnsiTheme="minorHAnsi" w:cstheme="minorHAnsi"/>
          <w:sz w:val="22"/>
          <w:szCs w:val="22"/>
        </w:rPr>
        <w:t xml:space="preserve">L’incontro, in programma </w:t>
      </w:r>
      <w:r w:rsidR="00D077A9" w:rsidRPr="00F73716">
        <w:rPr>
          <w:rFonts w:asciiTheme="minorHAnsi" w:hAnsiTheme="minorHAnsi" w:cstheme="minorHAnsi"/>
          <w:b/>
          <w:bCs/>
          <w:sz w:val="22"/>
          <w:szCs w:val="22"/>
        </w:rPr>
        <w:t>in versione digitale</w:t>
      </w:r>
      <w:r w:rsidR="00D077A9" w:rsidRPr="00F73716">
        <w:rPr>
          <w:rFonts w:asciiTheme="minorHAnsi" w:hAnsiTheme="minorHAnsi" w:cstheme="minorHAnsi"/>
          <w:sz w:val="22"/>
          <w:szCs w:val="22"/>
        </w:rPr>
        <w:t xml:space="preserve"> </w:t>
      </w:r>
      <w:r w:rsidR="005728AC">
        <w:rPr>
          <w:rFonts w:asciiTheme="minorHAnsi" w:hAnsiTheme="minorHAnsi" w:cstheme="minorHAnsi"/>
          <w:b/>
          <w:bCs/>
          <w:sz w:val="22"/>
          <w:szCs w:val="22"/>
        </w:rPr>
        <w:t>martedì 20</w:t>
      </w:r>
      <w:r w:rsidR="00D077A9" w:rsidRPr="00F73716">
        <w:rPr>
          <w:rFonts w:asciiTheme="minorHAnsi" w:hAnsiTheme="minorHAnsi" w:cstheme="minorHAnsi"/>
          <w:b/>
          <w:bCs/>
          <w:sz w:val="22"/>
          <w:szCs w:val="22"/>
        </w:rPr>
        <w:t xml:space="preserve"> ottobre</w:t>
      </w:r>
      <w:r w:rsidRPr="00F73716">
        <w:rPr>
          <w:rFonts w:asciiTheme="minorHAnsi" w:hAnsiTheme="minorHAnsi" w:cstheme="minorHAnsi"/>
          <w:sz w:val="22"/>
          <w:szCs w:val="22"/>
        </w:rPr>
        <w:t xml:space="preserve"> </w:t>
      </w:r>
      <w:r w:rsidRPr="00F73716">
        <w:rPr>
          <w:rFonts w:asciiTheme="minorHAnsi" w:hAnsiTheme="minorHAnsi" w:cstheme="minorHAnsi"/>
          <w:b/>
          <w:bCs/>
          <w:sz w:val="22"/>
          <w:szCs w:val="22"/>
        </w:rPr>
        <w:t>dalle ore 10.00 alle 12.00</w:t>
      </w:r>
      <w:r w:rsidRPr="00F73716">
        <w:rPr>
          <w:rFonts w:asciiTheme="minorHAnsi" w:hAnsiTheme="minorHAnsi" w:cstheme="minorHAnsi"/>
          <w:sz w:val="22"/>
          <w:szCs w:val="22"/>
        </w:rPr>
        <w:t xml:space="preserve">, </w:t>
      </w:r>
      <w:r w:rsidR="00AD7DE0" w:rsidRPr="00F73716">
        <w:rPr>
          <w:rFonts w:asciiTheme="minorHAnsi" w:hAnsiTheme="minorHAnsi" w:cstheme="minorHAnsi"/>
          <w:sz w:val="22"/>
          <w:szCs w:val="22"/>
        </w:rPr>
        <w:t xml:space="preserve">vuole </w:t>
      </w:r>
      <w:r w:rsidR="00F73716" w:rsidRPr="00F73716">
        <w:rPr>
          <w:rFonts w:asciiTheme="minorHAnsi" w:hAnsiTheme="minorHAnsi" w:cstheme="minorHAnsi"/>
          <w:sz w:val="22"/>
          <w:szCs w:val="22"/>
        </w:rPr>
        <w:t>rappresentare</w:t>
      </w:r>
      <w:r w:rsidR="003A64FA" w:rsidRPr="00F7371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73716" w:rsidRPr="00F73716">
        <w:rPr>
          <w:rFonts w:asciiTheme="minorHAnsi" w:hAnsiTheme="minorHAnsi" w:cstheme="minorHAnsi"/>
          <w:b/>
          <w:bCs/>
        </w:rPr>
        <w:t xml:space="preserve">una occasione di riflessione e sensibilizzazione </w:t>
      </w:r>
      <w:r w:rsidR="00F73716" w:rsidRPr="00F73716">
        <w:rPr>
          <w:rFonts w:asciiTheme="minorHAnsi" w:hAnsiTheme="minorHAnsi" w:cstheme="minorHAnsi"/>
        </w:rPr>
        <w:t xml:space="preserve">su temi di cittadinanza economica attiva e responsabile, in particolare sul </w:t>
      </w:r>
      <w:r w:rsidR="00F73716" w:rsidRPr="00F73716">
        <w:rPr>
          <w:rFonts w:asciiTheme="minorHAnsi" w:hAnsiTheme="minorHAnsi" w:cstheme="minorHAnsi"/>
          <w:b/>
          <w:bCs/>
        </w:rPr>
        <w:t>valore del denaro e gestione del risparmio, nonché un approfondimento su modelli di sviluppo sostenibile e di economia civile.</w:t>
      </w:r>
    </w:p>
    <w:p w14:paraId="4E65F68B" w14:textId="4D446E5C" w:rsidR="00840C16" w:rsidRDefault="00840C16" w:rsidP="00761E5F">
      <w:pPr>
        <w:spacing w:after="120"/>
        <w:jc w:val="both"/>
        <w:outlineLvl w:val="0"/>
        <w:rPr>
          <w:rFonts w:asciiTheme="minorHAnsi" w:hAnsiTheme="minorHAnsi" w:cstheme="minorHAnsi"/>
          <w:b/>
          <w:sz w:val="22"/>
          <w:szCs w:val="22"/>
        </w:rPr>
      </w:pPr>
    </w:p>
    <w:p w14:paraId="18481CBB" w14:textId="77777777" w:rsidR="00D6357B" w:rsidRPr="00D6357B" w:rsidRDefault="005726B9" w:rsidP="00D6357B">
      <w:pPr>
        <w:rPr>
          <w:rFonts w:asciiTheme="minorHAnsi" w:hAnsiTheme="minorHAnsi" w:cstheme="minorHAnsi"/>
          <w:sz w:val="22"/>
          <w:szCs w:val="22"/>
        </w:rPr>
      </w:pPr>
      <w:r w:rsidRPr="00D6357B">
        <w:rPr>
          <w:rFonts w:asciiTheme="minorHAnsi" w:hAnsiTheme="minorHAnsi" w:cstheme="minorHAnsi"/>
          <w:sz w:val="22"/>
          <w:szCs w:val="22"/>
        </w:rPr>
        <w:t xml:space="preserve">Al termine della lezione tutti gli studenti, suddivisi in </w:t>
      </w:r>
      <w:proofErr w:type="gramStart"/>
      <w:r w:rsidRPr="00D6357B">
        <w:rPr>
          <w:rFonts w:asciiTheme="minorHAnsi" w:hAnsiTheme="minorHAnsi" w:cstheme="minorHAnsi"/>
          <w:sz w:val="22"/>
          <w:szCs w:val="22"/>
        </w:rPr>
        <w:t>team</w:t>
      </w:r>
      <w:proofErr w:type="gramEnd"/>
      <w:r w:rsidRPr="00D6357B">
        <w:rPr>
          <w:rFonts w:asciiTheme="minorHAnsi" w:hAnsiTheme="minorHAnsi" w:cstheme="minorHAnsi"/>
          <w:sz w:val="22"/>
          <w:szCs w:val="22"/>
        </w:rPr>
        <w:t>, parteciperanno ad una “</w:t>
      </w:r>
      <w:r w:rsidRPr="00D6357B">
        <w:rPr>
          <w:rFonts w:asciiTheme="minorHAnsi" w:hAnsiTheme="minorHAnsi" w:cstheme="minorHAnsi"/>
          <w:b/>
          <w:bCs/>
          <w:sz w:val="22"/>
          <w:szCs w:val="22"/>
        </w:rPr>
        <w:t xml:space="preserve">sfida economica” online relativa ai temi affrontati </w:t>
      </w:r>
      <w:r w:rsidRPr="00D6357B">
        <w:rPr>
          <w:rFonts w:asciiTheme="minorHAnsi" w:hAnsiTheme="minorHAnsi" w:cstheme="minorHAnsi"/>
          <w:sz w:val="22"/>
          <w:szCs w:val="22"/>
        </w:rPr>
        <w:t xml:space="preserve">attraverso la piattaforma </w:t>
      </w:r>
      <w:hyperlink r:id="rId18" w:history="1">
        <w:r w:rsidRPr="00D6357B">
          <w:rPr>
            <w:rStyle w:val="Collegamentoipertestuale"/>
            <w:rFonts w:asciiTheme="minorHAnsi" w:hAnsiTheme="minorHAnsi" w:cstheme="minorHAnsi"/>
          </w:rPr>
          <w:t>www.kahoot.it</w:t>
        </w:r>
      </w:hyperlink>
      <w:r w:rsidRPr="00D6357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A58ADEC" w14:textId="6D48AE00" w:rsidR="005726B9" w:rsidRPr="00D6357B" w:rsidRDefault="005726B9" w:rsidP="00D6357B">
      <w:pPr>
        <w:rPr>
          <w:rFonts w:asciiTheme="minorHAnsi" w:hAnsiTheme="minorHAnsi" w:cstheme="minorHAnsi"/>
          <w:sz w:val="22"/>
          <w:szCs w:val="22"/>
          <w:lang w:eastAsia="en-US"/>
        </w:rPr>
      </w:pPr>
      <w:proofErr w:type="gramStart"/>
      <w:r w:rsidRPr="00D6357B">
        <w:rPr>
          <w:rFonts w:asciiTheme="minorHAnsi" w:hAnsiTheme="minorHAnsi" w:cstheme="minorHAnsi"/>
          <w:sz w:val="22"/>
          <w:szCs w:val="22"/>
        </w:rPr>
        <w:t>Il team</w:t>
      </w:r>
      <w:proofErr w:type="gramEnd"/>
      <w:r w:rsidRPr="00D6357B">
        <w:rPr>
          <w:rFonts w:asciiTheme="minorHAnsi" w:hAnsiTheme="minorHAnsi" w:cstheme="minorHAnsi"/>
          <w:sz w:val="22"/>
          <w:szCs w:val="22"/>
        </w:rPr>
        <w:t xml:space="preserve"> che risulterà vincitore </w:t>
      </w:r>
      <w:r w:rsidRPr="00D6357B">
        <w:rPr>
          <w:rFonts w:asciiTheme="minorHAnsi" w:hAnsiTheme="minorHAnsi" w:cstheme="minorHAnsi"/>
          <w:b/>
          <w:bCs/>
          <w:sz w:val="22"/>
          <w:szCs w:val="22"/>
        </w:rPr>
        <w:t>riceverà un premio messo a disposizione dalla Fondazione</w:t>
      </w:r>
      <w:r w:rsidRPr="00D6357B">
        <w:rPr>
          <w:rFonts w:asciiTheme="minorHAnsi" w:hAnsiTheme="minorHAnsi" w:cstheme="minorHAnsi"/>
          <w:sz w:val="22"/>
          <w:szCs w:val="22"/>
        </w:rPr>
        <w:t>.</w:t>
      </w:r>
    </w:p>
    <w:p w14:paraId="0714FE39" w14:textId="77777777" w:rsidR="005726B9" w:rsidRPr="00D6357B" w:rsidRDefault="005726B9" w:rsidP="00D6357B">
      <w:pPr>
        <w:spacing w:line="300" w:lineRule="auto"/>
        <w:rPr>
          <w:rFonts w:ascii="Garamond" w:hAnsi="Garamond"/>
          <w:sz w:val="22"/>
          <w:szCs w:val="22"/>
        </w:rPr>
      </w:pPr>
    </w:p>
    <w:p w14:paraId="474DDA14" w14:textId="61C9E227" w:rsidR="003D5816" w:rsidRDefault="003D5816" w:rsidP="00761E5F">
      <w:pPr>
        <w:spacing w:after="12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761E5F">
        <w:rPr>
          <w:rFonts w:asciiTheme="minorHAnsi" w:hAnsiTheme="minorHAnsi" w:cstheme="minorHAnsi"/>
          <w:sz w:val="22"/>
          <w:szCs w:val="22"/>
          <w:u w:val="single"/>
        </w:rPr>
        <w:t xml:space="preserve">La partecipazione è gratuita e le iscrizioni saranno accolte fino ad esaurimento </w:t>
      </w:r>
      <w:r w:rsidR="00D077A9" w:rsidRPr="00761E5F">
        <w:rPr>
          <w:rFonts w:asciiTheme="minorHAnsi" w:hAnsiTheme="minorHAnsi" w:cstheme="minorHAnsi"/>
          <w:sz w:val="22"/>
          <w:szCs w:val="22"/>
          <w:u w:val="single"/>
        </w:rPr>
        <w:t>disponibilità</w:t>
      </w:r>
      <w:r w:rsidRPr="00761E5F">
        <w:rPr>
          <w:rFonts w:asciiTheme="minorHAnsi" w:hAnsiTheme="minorHAnsi" w:cstheme="minorHAnsi"/>
          <w:sz w:val="22"/>
          <w:szCs w:val="22"/>
          <w:u w:val="single"/>
        </w:rPr>
        <w:t>.</w:t>
      </w:r>
      <w:r w:rsidR="00A149EF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</w:p>
    <w:p w14:paraId="4A3B70EE" w14:textId="77777777" w:rsidR="00452DE6" w:rsidRDefault="00452DE6" w:rsidP="00761E5F">
      <w:pPr>
        <w:autoSpaceDE w:val="0"/>
        <w:autoSpaceDN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64858EB7" w14:textId="749FBE0A" w:rsidR="00040CE8" w:rsidRDefault="00040CE8" w:rsidP="00761E5F">
      <w:pPr>
        <w:autoSpaceDE w:val="0"/>
        <w:autoSpaceDN w:val="0"/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761E5F">
        <w:rPr>
          <w:rFonts w:asciiTheme="minorHAnsi" w:hAnsiTheme="minorHAnsi" w:cstheme="minorHAnsi"/>
          <w:sz w:val="22"/>
          <w:szCs w:val="22"/>
        </w:rPr>
        <w:t xml:space="preserve">Per iscriversi è sufficiente compilare </w:t>
      </w:r>
      <w:r w:rsidRPr="00761E5F">
        <w:rPr>
          <w:rFonts w:asciiTheme="minorHAnsi" w:hAnsiTheme="minorHAnsi" w:cstheme="minorHAnsi"/>
          <w:b/>
          <w:bCs/>
          <w:sz w:val="22"/>
          <w:szCs w:val="22"/>
        </w:rPr>
        <w:t xml:space="preserve">entro </w:t>
      </w:r>
      <w:r w:rsidR="005728AC">
        <w:rPr>
          <w:rFonts w:asciiTheme="minorHAnsi" w:hAnsiTheme="minorHAnsi" w:cstheme="minorHAnsi"/>
          <w:b/>
          <w:bCs/>
          <w:sz w:val="22"/>
          <w:szCs w:val="22"/>
        </w:rPr>
        <w:t xml:space="preserve">venerdì 16 </w:t>
      </w:r>
      <w:r w:rsidR="00D077A9" w:rsidRPr="00761E5F">
        <w:rPr>
          <w:rFonts w:asciiTheme="minorHAnsi" w:hAnsiTheme="minorHAnsi" w:cstheme="minorHAnsi"/>
          <w:b/>
          <w:bCs/>
          <w:sz w:val="22"/>
          <w:szCs w:val="22"/>
        </w:rPr>
        <w:t>ottobre</w:t>
      </w:r>
      <w:r w:rsidRPr="00761E5F">
        <w:rPr>
          <w:rFonts w:asciiTheme="minorHAnsi" w:hAnsiTheme="minorHAnsi" w:cstheme="minorHAnsi"/>
          <w:b/>
          <w:bCs/>
          <w:sz w:val="22"/>
          <w:szCs w:val="22"/>
        </w:rPr>
        <w:t xml:space="preserve"> 2020 </w:t>
      </w:r>
      <w:r w:rsidRPr="00761E5F">
        <w:rPr>
          <w:rFonts w:asciiTheme="minorHAnsi" w:hAnsiTheme="minorHAnsi" w:cstheme="minorHAnsi"/>
          <w:sz w:val="22"/>
          <w:szCs w:val="22"/>
        </w:rPr>
        <w:t xml:space="preserve">la </w:t>
      </w:r>
      <w:r w:rsidRPr="00761E5F">
        <w:rPr>
          <w:rFonts w:asciiTheme="minorHAnsi" w:hAnsiTheme="minorHAnsi" w:cstheme="minorHAnsi"/>
          <w:b/>
          <w:bCs/>
          <w:sz w:val="22"/>
          <w:szCs w:val="22"/>
        </w:rPr>
        <w:t>scheda di adesione online tramite il seguente link riportato anche nella mail di invito</w:t>
      </w:r>
      <w:r w:rsidRPr="00761E5F">
        <w:rPr>
          <w:rFonts w:asciiTheme="minorHAnsi" w:hAnsiTheme="minorHAnsi" w:cstheme="minorHAnsi"/>
          <w:sz w:val="22"/>
          <w:szCs w:val="22"/>
        </w:rPr>
        <w:t xml:space="preserve">: </w:t>
      </w:r>
      <w:hyperlink r:id="rId19" w:history="1">
        <w:r w:rsidR="00E81B6A" w:rsidRPr="00B829D4">
          <w:rPr>
            <w:rStyle w:val="Collegamentoipertestuale"/>
            <w:rFonts w:asciiTheme="minorHAnsi" w:hAnsiTheme="minorHAnsi" w:cstheme="minorHAnsi"/>
          </w:rPr>
          <w:t>http://www.feduf.it/area-riservata/partecipa-evento/index.php?id_evento=560-2020-10-20</w:t>
        </w:r>
      </w:hyperlink>
      <w:r w:rsidR="00E81B6A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GoBack"/>
      <w:bookmarkEnd w:id="0"/>
    </w:p>
    <w:p w14:paraId="51FABF9D" w14:textId="77777777" w:rsidR="007D497F" w:rsidRDefault="007D497F" w:rsidP="00761E5F">
      <w:pPr>
        <w:spacing w:after="120"/>
        <w:jc w:val="both"/>
        <w:rPr>
          <w:rFonts w:asciiTheme="minorHAnsi" w:hAnsiTheme="minorHAnsi" w:cstheme="minorHAnsi"/>
          <w:b/>
          <w:bCs/>
          <w:spacing w:val="-4"/>
          <w:sz w:val="22"/>
          <w:szCs w:val="22"/>
        </w:rPr>
      </w:pPr>
    </w:p>
    <w:p w14:paraId="529A892E" w14:textId="0213F06A" w:rsidR="002121EC" w:rsidRPr="00761E5F" w:rsidRDefault="002121EC" w:rsidP="00761E5F">
      <w:pPr>
        <w:spacing w:after="120"/>
        <w:jc w:val="both"/>
        <w:rPr>
          <w:rFonts w:asciiTheme="minorHAnsi" w:hAnsiTheme="minorHAnsi" w:cstheme="minorHAnsi"/>
          <w:b/>
          <w:bCs/>
          <w:spacing w:val="-4"/>
          <w:sz w:val="22"/>
          <w:szCs w:val="22"/>
        </w:rPr>
      </w:pPr>
      <w:r w:rsidRPr="00761E5F">
        <w:rPr>
          <w:rFonts w:asciiTheme="minorHAnsi" w:hAnsiTheme="minorHAnsi" w:cstheme="minorHAnsi"/>
          <w:b/>
          <w:bCs/>
          <w:spacing w:val="-4"/>
          <w:sz w:val="22"/>
          <w:szCs w:val="22"/>
        </w:rPr>
        <w:t>Tutte le scuole iscritte riceveranno il link alla piattaforma digitale alla quale collegarsi per partecipare all’evento.</w:t>
      </w:r>
    </w:p>
    <w:p w14:paraId="7DDB69E7" w14:textId="77777777" w:rsidR="00037D0E" w:rsidRDefault="00037D0E" w:rsidP="005F36C8">
      <w:pPr>
        <w:jc w:val="both"/>
        <w:rPr>
          <w:rFonts w:asciiTheme="minorHAnsi" w:hAnsiTheme="minorHAnsi" w:cstheme="minorHAnsi"/>
          <w:spacing w:val="-6"/>
          <w:sz w:val="22"/>
          <w:szCs w:val="22"/>
        </w:rPr>
      </w:pPr>
    </w:p>
    <w:p w14:paraId="06129DCB" w14:textId="204B251C" w:rsidR="00040CE8" w:rsidRPr="00761E5F" w:rsidRDefault="00040CE8" w:rsidP="005F36C8">
      <w:pPr>
        <w:jc w:val="both"/>
        <w:rPr>
          <w:rFonts w:asciiTheme="minorHAnsi" w:hAnsiTheme="minorHAnsi" w:cstheme="minorHAnsi"/>
          <w:spacing w:val="-6"/>
          <w:sz w:val="22"/>
          <w:szCs w:val="22"/>
        </w:rPr>
      </w:pPr>
      <w:r w:rsidRPr="00761E5F">
        <w:rPr>
          <w:rFonts w:asciiTheme="minorHAnsi" w:hAnsiTheme="minorHAnsi" w:cstheme="minorHAnsi"/>
          <w:spacing w:val="-6"/>
          <w:sz w:val="22"/>
          <w:szCs w:val="22"/>
        </w:rPr>
        <w:t xml:space="preserve">Per qualsiasi necessità siamo a vostra disposizione ai seguenti recapiti: </w:t>
      </w:r>
      <w:r w:rsidRPr="00761E5F">
        <w:rPr>
          <w:rFonts w:asciiTheme="minorHAnsi" w:hAnsiTheme="minorHAnsi" w:cstheme="minorHAnsi"/>
          <w:b/>
          <w:bCs/>
          <w:spacing w:val="-6"/>
          <w:sz w:val="22"/>
          <w:szCs w:val="22"/>
        </w:rPr>
        <w:t xml:space="preserve">Tel 06/6767859-581 – </w:t>
      </w:r>
      <w:proofErr w:type="spellStart"/>
      <w:r w:rsidRPr="00761E5F">
        <w:rPr>
          <w:rFonts w:asciiTheme="minorHAnsi" w:hAnsiTheme="minorHAnsi" w:cstheme="minorHAnsi"/>
          <w:b/>
          <w:bCs/>
          <w:spacing w:val="-6"/>
          <w:sz w:val="22"/>
          <w:szCs w:val="22"/>
        </w:rPr>
        <w:t>e.mail</w:t>
      </w:r>
      <w:proofErr w:type="spellEnd"/>
      <w:r w:rsidRPr="00761E5F">
        <w:rPr>
          <w:rFonts w:asciiTheme="minorHAnsi" w:hAnsiTheme="minorHAnsi" w:cstheme="minorHAnsi"/>
          <w:b/>
          <w:bCs/>
          <w:spacing w:val="-6"/>
          <w:sz w:val="22"/>
          <w:szCs w:val="22"/>
        </w:rPr>
        <w:t>:</w:t>
      </w:r>
      <w:r w:rsidR="00761E5F" w:rsidRPr="00761E5F">
        <w:rPr>
          <w:rFonts w:asciiTheme="minorHAnsi" w:hAnsiTheme="minorHAnsi" w:cstheme="minorHAnsi"/>
          <w:b/>
          <w:bCs/>
          <w:spacing w:val="-6"/>
          <w:sz w:val="22"/>
          <w:szCs w:val="22"/>
        </w:rPr>
        <w:t> </w:t>
      </w:r>
      <w:hyperlink r:id="rId20" w:history="1">
        <w:r w:rsidRPr="00761E5F">
          <w:rPr>
            <w:rStyle w:val="Collegamentoipertestuale"/>
            <w:rFonts w:asciiTheme="minorHAnsi" w:hAnsiTheme="minorHAnsi" w:cstheme="minorHAnsi"/>
            <w:spacing w:val="-6"/>
          </w:rPr>
          <w:t>scuola@feduf.it</w:t>
        </w:r>
      </w:hyperlink>
    </w:p>
    <w:sectPr w:rsidR="00040CE8" w:rsidRPr="00761E5F" w:rsidSect="00761E5F">
      <w:pgSz w:w="11906" w:h="16838" w:code="9"/>
      <w:pgMar w:top="568" w:right="1133" w:bottom="28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8FB63" w14:textId="77777777" w:rsidR="00CE5FF6" w:rsidRDefault="00CE5FF6">
      <w:r>
        <w:separator/>
      </w:r>
    </w:p>
  </w:endnote>
  <w:endnote w:type="continuationSeparator" w:id="0">
    <w:p w14:paraId="083C56B3" w14:textId="77777777" w:rsidR="00CE5FF6" w:rsidRDefault="00CE5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erberSwiftLig">
    <w:altName w:val="Times New Roman"/>
    <w:charset w:val="00"/>
    <w:family w:val="auto"/>
    <w:pitch w:val="variable"/>
    <w:sig w:usb0="00000003" w:usb1="0000204A" w:usb2="00000000" w:usb3="00000000" w:csb0="00000093" w:csb1="00000000"/>
  </w:font>
  <w:font w:name="KoerberArgoLig">
    <w:altName w:val="Courier New"/>
    <w:charset w:val="00"/>
    <w:family w:val="auto"/>
    <w:pitch w:val="variable"/>
    <w:sig w:usb0="00000003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6A51FA-EA07-41E8-912D-784E3F680B9A}"/>
    <w:embedBold r:id="rId2" w:fontKey="{8DEF525D-4CF8-47E1-B09A-D145A8BF854E}"/>
    <w:embedItalic r:id="rId3" w:fontKey="{FD4C14AC-DEDD-4C42-9F16-BC76094D2713}"/>
    <w:embedBoldItalic r:id="rId4" w:fontKey="{13E6BDE1-A9CF-4570-B1B1-875770D7C5B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5" w:subsetted="1" w:fontKey="{F1F2395C-9926-4F2F-8E1B-DD00AE1BA1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7988F0" w14:textId="77777777" w:rsidR="00CE5FF6" w:rsidRDefault="00CE5FF6">
      <w:r>
        <w:separator/>
      </w:r>
    </w:p>
  </w:footnote>
  <w:footnote w:type="continuationSeparator" w:id="0">
    <w:p w14:paraId="4678A0AA" w14:textId="77777777" w:rsidR="00CE5FF6" w:rsidRDefault="00CE5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23"/>
      </v:shape>
    </w:pict>
  </w:numPicBullet>
  <w:abstractNum w:abstractNumId="0" w15:restartNumberingAfterBreak="0">
    <w:nsid w:val="FFFFFF1D"/>
    <w:multiLevelType w:val="multilevel"/>
    <w:tmpl w:val="5F9C82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21947"/>
    <w:multiLevelType w:val="hybridMultilevel"/>
    <w:tmpl w:val="3556770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1196E"/>
    <w:multiLevelType w:val="hybridMultilevel"/>
    <w:tmpl w:val="70D4D6EA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F35926"/>
    <w:multiLevelType w:val="hybridMultilevel"/>
    <w:tmpl w:val="C08A055E"/>
    <w:lvl w:ilvl="0" w:tplc="24E4B9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F6C9A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DEA0D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7DCC5D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2D669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F6EB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4AC8D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CB652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CA224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C72931"/>
    <w:multiLevelType w:val="hybridMultilevel"/>
    <w:tmpl w:val="C88C46E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309DA"/>
    <w:multiLevelType w:val="hybridMultilevel"/>
    <w:tmpl w:val="4BB2716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D46FA"/>
    <w:multiLevelType w:val="hybridMultilevel"/>
    <w:tmpl w:val="31CCDF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503FD"/>
    <w:multiLevelType w:val="hybridMultilevel"/>
    <w:tmpl w:val="4B58D17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BE1A9D"/>
    <w:multiLevelType w:val="hybridMultilevel"/>
    <w:tmpl w:val="95CAF372"/>
    <w:lvl w:ilvl="0" w:tplc="0AD84932">
      <w:numFmt w:val="bullet"/>
      <w:lvlText w:val="-"/>
      <w:lvlJc w:val="left"/>
      <w:pPr>
        <w:ind w:left="720" w:hanging="360"/>
      </w:pPr>
      <w:rPr>
        <w:rFonts w:ascii="KoerberSwiftLig" w:eastAsia="Times New Roman" w:hAnsi="KoerberSwiftLig" w:cs="Times New Roman" w:hint="default"/>
        <w:b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84059"/>
    <w:multiLevelType w:val="hybridMultilevel"/>
    <w:tmpl w:val="B0A687A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F5A4F"/>
    <w:multiLevelType w:val="hybridMultilevel"/>
    <w:tmpl w:val="B14E88F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E1BDA"/>
    <w:multiLevelType w:val="hybridMultilevel"/>
    <w:tmpl w:val="7034D8F4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4450B0E"/>
    <w:multiLevelType w:val="hybridMultilevel"/>
    <w:tmpl w:val="3490FD4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B4F45"/>
    <w:multiLevelType w:val="hybridMultilevel"/>
    <w:tmpl w:val="9F423674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63AFA"/>
    <w:multiLevelType w:val="multilevel"/>
    <w:tmpl w:val="3556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E443A"/>
    <w:multiLevelType w:val="hybridMultilevel"/>
    <w:tmpl w:val="4F6C55B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C503B3"/>
    <w:multiLevelType w:val="hybridMultilevel"/>
    <w:tmpl w:val="1BF256EC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D9D0008"/>
    <w:multiLevelType w:val="hybridMultilevel"/>
    <w:tmpl w:val="04F69B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C3A8B"/>
    <w:multiLevelType w:val="hybridMultilevel"/>
    <w:tmpl w:val="31F28B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F57F4"/>
    <w:multiLevelType w:val="hybridMultilevel"/>
    <w:tmpl w:val="DC7AD678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140C06"/>
    <w:multiLevelType w:val="hybridMultilevel"/>
    <w:tmpl w:val="584CD7C0"/>
    <w:lvl w:ilvl="0" w:tplc="4FA283B6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4B14049D"/>
    <w:multiLevelType w:val="hybridMultilevel"/>
    <w:tmpl w:val="75466742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F180715"/>
    <w:multiLevelType w:val="hybridMultilevel"/>
    <w:tmpl w:val="AC22443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14071"/>
    <w:multiLevelType w:val="hybridMultilevel"/>
    <w:tmpl w:val="D610CF4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67BAA"/>
    <w:multiLevelType w:val="hybridMultilevel"/>
    <w:tmpl w:val="F8BAA2C2"/>
    <w:lvl w:ilvl="0" w:tplc="FFDE93E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B3C48"/>
    <w:multiLevelType w:val="hybridMultilevel"/>
    <w:tmpl w:val="C148826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C1A9D"/>
    <w:multiLevelType w:val="hybridMultilevel"/>
    <w:tmpl w:val="5BC8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E14FF7"/>
    <w:multiLevelType w:val="hybridMultilevel"/>
    <w:tmpl w:val="20BC4A04"/>
    <w:lvl w:ilvl="0" w:tplc="D5E2F944">
      <w:start w:val="10"/>
      <w:numFmt w:val="bullet"/>
      <w:lvlText w:val="-"/>
      <w:lvlJc w:val="left"/>
      <w:pPr>
        <w:ind w:left="720" w:hanging="360"/>
      </w:pPr>
      <w:rPr>
        <w:rFonts w:ascii="KoerberArgoLig" w:eastAsia="Times New Roman" w:hAnsi="KoerberArgoLig" w:cs="Times New Roman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712DBC"/>
    <w:multiLevelType w:val="hybridMultilevel"/>
    <w:tmpl w:val="A634C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94554"/>
    <w:multiLevelType w:val="hybridMultilevel"/>
    <w:tmpl w:val="DB748C98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747F0A87"/>
    <w:multiLevelType w:val="multilevel"/>
    <w:tmpl w:val="FB56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7"/>
  </w:num>
  <w:num w:numId="4">
    <w:abstractNumId w:val="18"/>
  </w:num>
  <w:num w:numId="5">
    <w:abstractNumId w:val="24"/>
  </w:num>
  <w:num w:numId="6">
    <w:abstractNumId w:val="13"/>
  </w:num>
  <w:num w:numId="7">
    <w:abstractNumId w:val="16"/>
  </w:num>
  <w:num w:numId="8">
    <w:abstractNumId w:val="1"/>
  </w:num>
  <w:num w:numId="9">
    <w:abstractNumId w:val="30"/>
  </w:num>
  <w:num w:numId="10">
    <w:abstractNumId w:val="14"/>
  </w:num>
  <w:num w:numId="11">
    <w:abstractNumId w:val="22"/>
  </w:num>
  <w:num w:numId="12">
    <w:abstractNumId w:val="11"/>
  </w:num>
  <w:num w:numId="13">
    <w:abstractNumId w:val="19"/>
  </w:num>
  <w:num w:numId="14">
    <w:abstractNumId w:val="5"/>
  </w:num>
  <w:num w:numId="15">
    <w:abstractNumId w:val="25"/>
  </w:num>
  <w:num w:numId="16">
    <w:abstractNumId w:val="6"/>
  </w:num>
  <w:num w:numId="17">
    <w:abstractNumId w:val="23"/>
  </w:num>
  <w:num w:numId="18">
    <w:abstractNumId w:val="12"/>
  </w:num>
  <w:num w:numId="19">
    <w:abstractNumId w:val="21"/>
  </w:num>
  <w:num w:numId="20">
    <w:abstractNumId w:val="29"/>
  </w:num>
  <w:num w:numId="21">
    <w:abstractNumId w:val="2"/>
  </w:num>
  <w:num w:numId="22">
    <w:abstractNumId w:val="27"/>
  </w:num>
  <w:num w:numId="23">
    <w:abstractNumId w:val="8"/>
  </w:num>
  <w:num w:numId="24">
    <w:abstractNumId w:val="20"/>
  </w:num>
  <w:num w:numId="25">
    <w:abstractNumId w:val="28"/>
  </w:num>
  <w:num w:numId="26">
    <w:abstractNumId w:val="0"/>
  </w:num>
  <w:num w:numId="27">
    <w:abstractNumId w:val="10"/>
  </w:num>
  <w:num w:numId="28">
    <w:abstractNumId w:val="9"/>
  </w:num>
  <w:num w:numId="29">
    <w:abstractNumId w:val="17"/>
  </w:num>
  <w:num w:numId="30">
    <w:abstractNumId w:val="26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91A"/>
    <w:rsid w:val="000009A7"/>
    <w:rsid w:val="0001595E"/>
    <w:rsid w:val="00016289"/>
    <w:rsid w:val="000162EB"/>
    <w:rsid w:val="000247CB"/>
    <w:rsid w:val="000251F2"/>
    <w:rsid w:val="00030CBA"/>
    <w:rsid w:val="000317AF"/>
    <w:rsid w:val="000375D5"/>
    <w:rsid w:val="00037855"/>
    <w:rsid w:val="00037D0E"/>
    <w:rsid w:val="00040CE8"/>
    <w:rsid w:val="00041A1F"/>
    <w:rsid w:val="0004224D"/>
    <w:rsid w:val="000425B7"/>
    <w:rsid w:val="00043B5D"/>
    <w:rsid w:val="0004407D"/>
    <w:rsid w:val="00050F07"/>
    <w:rsid w:val="00063DEF"/>
    <w:rsid w:val="00067666"/>
    <w:rsid w:val="0007137B"/>
    <w:rsid w:val="000717E7"/>
    <w:rsid w:val="00076368"/>
    <w:rsid w:val="00077943"/>
    <w:rsid w:val="00080013"/>
    <w:rsid w:val="00081D03"/>
    <w:rsid w:val="00082729"/>
    <w:rsid w:val="00082F74"/>
    <w:rsid w:val="00087EA9"/>
    <w:rsid w:val="0009046D"/>
    <w:rsid w:val="0009108E"/>
    <w:rsid w:val="00092D85"/>
    <w:rsid w:val="00095850"/>
    <w:rsid w:val="000970E2"/>
    <w:rsid w:val="000A02FB"/>
    <w:rsid w:val="000A3851"/>
    <w:rsid w:val="000A5357"/>
    <w:rsid w:val="000A56FF"/>
    <w:rsid w:val="000C699E"/>
    <w:rsid w:val="000C6F6A"/>
    <w:rsid w:val="000D343F"/>
    <w:rsid w:val="000E5514"/>
    <w:rsid w:val="000F5784"/>
    <w:rsid w:val="000F6D1D"/>
    <w:rsid w:val="000F77BD"/>
    <w:rsid w:val="000F7A36"/>
    <w:rsid w:val="00101AF7"/>
    <w:rsid w:val="00110FC3"/>
    <w:rsid w:val="00111FDF"/>
    <w:rsid w:val="00115BB9"/>
    <w:rsid w:val="00121C9C"/>
    <w:rsid w:val="001260C1"/>
    <w:rsid w:val="00132447"/>
    <w:rsid w:val="00132A1E"/>
    <w:rsid w:val="00140544"/>
    <w:rsid w:val="00141314"/>
    <w:rsid w:val="00141726"/>
    <w:rsid w:val="00145D9F"/>
    <w:rsid w:val="001551AA"/>
    <w:rsid w:val="00167ACD"/>
    <w:rsid w:val="001718FB"/>
    <w:rsid w:val="00174DF2"/>
    <w:rsid w:val="00176061"/>
    <w:rsid w:val="00176762"/>
    <w:rsid w:val="0017687D"/>
    <w:rsid w:val="00182860"/>
    <w:rsid w:val="001916A5"/>
    <w:rsid w:val="00192D60"/>
    <w:rsid w:val="0019493F"/>
    <w:rsid w:val="00196398"/>
    <w:rsid w:val="001A40B8"/>
    <w:rsid w:val="001C0FA8"/>
    <w:rsid w:val="001C1436"/>
    <w:rsid w:val="001C62E9"/>
    <w:rsid w:val="001C7B05"/>
    <w:rsid w:val="001C7E5C"/>
    <w:rsid w:val="001D0A57"/>
    <w:rsid w:val="001D2D7B"/>
    <w:rsid w:val="001D328B"/>
    <w:rsid w:val="001D5522"/>
    <w:rsid w:val="001D6AEA"/>
    <w:rsid w:val="001F31FA"/>
    <w:rsid w:val="001F56FF"/>
    <w:rsid w:val="001F5992"/>
    <w:rsid w:val="001F6BBE"/>
    <w:rsid w:val="002002B2"/>
    <w:rsid w:val="00210FBC"/>
    <w:rsid w:val="0021108E"/>
    <w:rsid w:val="002120DA"/>
    <w:rsid w:val="002121EC"/>
    <w:rsid w:val="0021356F"/>
    <w:rsid w:val="0021574E"/>
    <w:rsid w:val="00217916"/>
    <w:rsid w:val="00226839"/>
    <w:rsid w:val="00227E17"/>
    <w:rsid w:val="002308D8"/>
    <w:rsid w:val="00232B8A"/>
    <w:rsid w:val="00234E3A"/>
    <w:rsid w:val="00235BCE"/>
    <w:rsid w:val="00243316"/>
    <w:rsid w:val="002450F3"/>
    <w:rsid w:val="00247831"/>
    <w:rsid w:val="0025221A"/>
    <w:rsid w:val="00254914"/>
    <w:rsid w:val="00256AAA"/>
    <w:rsid w:val="00260880"/>
    <w:rsid w:val="00267E30"/>
    <w:rsid w:val="00284F4A"/>
    <w:rsid w:val="00293010"/>
    <w:rsid w:val="00294BCE"/>
    <w:rsid w:val="002A0844"/>
    <w:rsid w:val="002A3B0F"/>
    <w:rsid w:val="002B0DF4"/>
    <w:rsid w:val="002B2EC3"/>
    <w:rsid w:val="002B302B"/>
    <w:rsid w:val="002B3B4F"/>
    <w:rsid w:val="002B5AF7"/>
    <w:rsid w:val="002C071A"/>
    <w:rsid w:val="002C0D2F"/>
    <w:rsid w:val="002C0EF6"/>
    <w:rsid w:val="002C777D"/>
    <w:rsid w:val="002C7BD8"/>
    <w:rsid w:val="002D07D4"/>
    <w:rsid w:val="002D4402"/>
    <w:rsid w:val="002D466C"/>
    <w:rsid w:val="002E1D6E"/>
    <w:rsid w:val="002E200F"/>
    <w:rsid w:val="002E33C2"/>
    <w:rsid w:val="002E3E08"/>
    <w:rsid w:val="002E4239"/>
    <w:rsid w:val="002E56C0"/>
    <w:rsid w:val="002E73CA"/>
    <w:rsid w:val="002F4A00"/>
    <w:rsid w:val="002F4CD0"/>
    <w:rsid w:val="002F7429"/>
    <w:rsid w:val="00301A6A"/>
    <w:rsid w:val="003076C2"/>
    <w:rsid w:val="00314836"/>
    <w:rsid w:val="00321A9F"/>
    <w:rsid w:val="003269D2"/>
    <w:rsid w:val="00327798"/>
    <w:rsid w:val="0033224B"/>
    <w:rsid w:val="00333559"/>
    <w:rsid w:val="003446B8"/>
    <w:rsid w:val="00345283"/>
    <w:rsid w:val="00350EC9"/>
    <w:rsid w:val="00351651"/>
    <w:rsid w:val="0036091F"/>
    <w:rsid w:val="00360AB8"/>
    <w:rsid w:val="00361D33"/>
    <w:rsid w:val="0037313C"/>
    <w:rsid w:val="00373623"/>
    <w:rsid w:val="00375954"/>
    <w:rsid w:val="003871F7"/>
    <w:rsid w:val="00387232"/>
    <w:rsid w:val="003960CA"/>
    <w:rsid w:val="003961AE"/>
    <w:rsid w:val="0039733B"/>
    <w:rsid w:val="003A1501"/>
    <w:rsid w:val="003A1CA6"/>
    <w:rsid w:val="003A64FA"/>
    <w:rsid w:val="003B096D"/>
    <w:rsid w:val="003B15B2"/>
    <w:rsid w:val="003B27B5"/>
    <w:rsid w:val="003B3953"/>
    <w:rsid w:val="003B592B"/>
    <w:rsid w:val="003B6742"/>
    <w:rsid w:val="003D039F"/>
    <w:rsid w:val="003D0768"/>
    <w:rsid w:val="003D372C"/>
    <w:rsid w:val="003D4F12"/>
    <w:rsid w:val="003D5816"/>
    <w:rsid w:val="003D5BFE"/>
    <w:rsid w:val="003E14F0"/>
    <w:rsid w:val="003E3F1E"/>
    <w:rsid w:val="003F4BE4"/>
    <w:rsid w:val="003F59DC"/>
    <w:rsid w:val="003F6223"/>
    <w:rsid w:val="003F641F"/>
    <w:rsid w:val="003F7163"/>
    <w:rsid w:val="004222F6"/>
    <w:rsid w:val="00425E0D"/>
    <w:rsid w:val="004271F1"/>
    <w:rsid w:val="00432F97"/>
    <w:rsid w:val="0043472C"/>
    <w:rsid w:val="00445BFC"/>
    <w:rsid w:val="00452DE6"/>
    <w:rsid w:val="004553A0"/>
    <w:rsid w:val="00461166"/>
    <w:rsid w:val="00461983"/>
    <w:rsid w:val="004631C4"/>
    <w:rsid w:val="004703CF"/>
    <w:rsid w:val="004741CE"/>
    <w:rsid w:val="00475148"/>
    <w:rsid w:val="004769EB"/>
    <w:rsid w:val="00477305"/>
    <w:rsid w:val="004803B8"/>
    <w:rsid w:val="0048473D"/>
    <w:rsid w:val="00486884"/>
    <w:rsid w:val="00492BC9"/>
    <w:rsid w:val="00492E53"/>
    <w:rsid w:val="004957DA"/>
    <w:rsid w:val="00495853"/>
    <w:rsid w:val="00497792"/>
    <w:rsid w:val="004A0EA8"/>
    <w:rsid w:val="004A7CD8"/>
    <w:rsid w:val="004B11A1"/>
    <w:rsid w:val="004B1B39"/>
    <w:rsid w:val="004B3564"/>
    <w:rsid w:val="004C64F9"/>
    <w:rsid w:val="004D1787"/>
    <w:rsid w:val="004D328D"/>
    <w:rsid w:val="004D4D2C"/>
    <w:rsid w:val="004E20F4"/>
    <w:rsid w:val="004E2EEA"/>
    <w:rsid w:val="004F65C0"/>
    <w:rsid w:val="004F684C"/>
    <w:rsid w:val="004F7BAF"/>
    <w:rsid w:val="004F7E39"/>
    <w:rsid w:val="00500AD6"/>
    <w:rsid w:val="00500AF6"/>
    <w:rsid w:val="005020FC"/>
    <w:rsid w:val="005033E2"/>
    <w:rsid w:val="00503BC2"/>
    <w:rsid w:val="005042EC"/>
    <w:rsid w:val="00511FFA"/>
    <w:rsid w:val="00530ED2"/>
    <w:rsid w:val="005345CF"/>
    <w:rsid w:val="005355B7"/>
    <w:rsid w:val="005512F6"/>
    <w:rsid w:val="00551C79"/>
    <w:rsid w:val="00567FE1"/>
    <w:rsid w:val="005711BE"/>
    <w:rsid w:val="005726B9"/>
    <w:rsid w:val="005728AC"/>
    <w:rsid w:val="005728F8"/>
    <w:rsid w:val="005A1591"/>
    <w:rsid w:val="005B32C7"/>
    <w:rsid w:val="005B6E0A"/>
    <w:rsid w:val="005C0E11"/>
    <w:rsid w:val="005D07D8"/>
    <w:rsid w:val="005D29F9"/>
    <w:rsid w:val="005D2FFF"/>
    <w:rsid w:val="005D41B6"/>
    <w:rsid w:val="005E0384"/>
    <w:rsid w:val="005E157C"/>
    <w:rsid w:val="005E1A61"/>
    <w:rsid w:val="005E3B77"/>
    <w:rsid w:val="005E5830"/>
    <w:rsid w:val="005E635A"/>
    <w:rsid w:val="005F36C8"/>
    <w:rsid w:val="00600D14"/>
    <w:rsid w:val="00602CE5"/>
    <w:rsid w:val="00605B93"/>
    <w:rsid w:val="00613D05"/>
    <w:rsid w:val="00615A4D"/>
    <w:rsid w:val="00615DFA"/>
    <w:rsid w:val="00616A14"/>
    <w:rsid w:val="0061755F"/>
    <w:rsid w:val="00622E9E"/>
    <w:rsid w:val="0062302B"/>
    <w:rsid w:val="006241AF"/>
    <w:rsid w:val="00625886"/>
    <w:rsid w:val="00627B7E"/>
    <w:rsid w:val="00630EC4"/>
    <w:rsid w:val="0063241F"/>
    <w:rsid w:val="00632F55"/>
    <w:rsid w:val="0063540C"/>
    <w:rsid w:val="00635D26"/>
    <w:rsid w:val="006571C5"/>
    <w:rsid w:val="006623FA"/>
    <w:rsid w:val="00663147"/>
    <w:rsid w:val="00665CBF"/>
    <w:rsid w:val="00673DC4"/>
    <w:rsid w:val="00674416"/>
    <w:rsid w:val="00675140"/>
    <w:rsid w:val="006758F4"/>
    <w:rsid w:val="00681A20"/>
    <w:rsid w:val="006857A3"/>
    <w:rsid w:val="006A5CE5"/>
    <w:rsid w:val="006A73C6"/>
    <w:rsid w:val="006B175B"/>
    <w:rsid w:val="006B1C38"/>
    <w:rsid w:val="006B434D"/>
    <w:rsid w:val="006B5D33"/>
    <w:rsid w:val="006B6D50"/>
    <w:rsid w:val="006B7662"/>
    <w:rsid w:val="006C090F"/>
    <w:rsid w:val="006C5F97"/>
    <w:rsid w:val="006D422F"/>
    <w:rsid w:val="006D5736"/>
    <w:rsid w:val="006E2A2A"/>
    <w:rsid w:val="006E4339"/>
    <w:rsid w:val="006E7A79"/>
    <w:rsid w:val="0070086B"/>
    <w:rsid w:val="00705802"/>
    <w:rsid w:val="00707AFC"/>
    <w:rsid w:val="00707EF7"/>
    <w:rsid w:val="00711ACB"/>
    <w:rsid w:val="00721B81"/>
    <w:rsid w:val="00723FCD"/>
    <w:rsid w:val="00724409"/>
    <w:rsid w:val="00725699"/>
    <w:rsid w:val="00730A75"/>
    <w:rsid w:val="007317A4"/>
    <w:rsid w:val="007318F0"/>
    <w:rsid w:val="00732CB6"/>
    <w:rsid w:val="00737F8D"/>
    <w:rsid w:val="007404F4"/>
    <w:rsid w:val="00741403"/>
    <w:rsid w:val="00752724"/>
    <w:rsid w:val="00757E15"/>
    <w:rsid w:val="00761E5F"/>
    <w:rsid w:val="00764B50"/>
    <w:rsid w:val="00767DBD"/>
    <w:rsid w:val="00770AC2"/>
    <w:rsid w:val="00773CBB"/>
    <w:rsid w:val="00775BC0"/>
    <w:rsid w:val="007776F0"/>
    <w:rsid w:val="00783711"/>
    <w:rsid w:val="007837C2"/>
    <w:rsid w:val="007900B4"/>
    <w:rsid w:val="00793BD0"/>
    <w:rsid w:val="007959A7"/>
    <w:rsid w:val="007A46B4"/>
    <w:rsid w:val="007A4BEE"/>
    <w:rsid w:val="007A63C5"/>
    <w:rsid w:val="007A764C"/>
    <w:rsid w:val="007A7B90"/>
    <w:rsid w:val="007B2D1D"/>
    <w:rsid w:val="007B3E94"/>
    <w:rsid w:val="007B716A"/>
    <w:rsid w:val="007B731C"/>
    <w:rsid w:val="007B77EE"/>
    <w:rsid w:val="007B7E5F"/>
    <w:rsid w:val="007C1668"/>
    <w:rsid w:val="007C4A5E"/>
    <w:rsid w:val="007D0611"/>
    <w:rsid w:val="007D2F2F"/>
    <w:rsid w:val="007D3617"/>
    <w:rsid w:val="007D497F"/>
    <w:rsid w:val="007D67A6"/>
    <w:rsid w:val="007D798F"/>
    <w:rsid w:val="007E1A4E"/>
    <w:rsid w:val="007E3CF8"/>
    <w:rsid w:val="007E5276"/>
    <w:rsid w:val="007F3A0A"/>
    <w:rsid w:val="007F431B"/>
    <w:rsid w:val="00804E4F"/>
    <w:rsid w:val="008132ED"/>
    <w:rsid w:val="00814895"/>
    <w:rsid w:val="008269A6"/>
    <w:rsid w:val="00830725"/>
    <w:rsid w:val="00834DC2"/>
    <w:rsid w:val="00840C16"/>
    <w:rsid w:val="00843BF0"/>
    <w:rsid w:val="0085257A"/>
    <w:rsid w:val="00857CC6"/>
    <w:rsid w:val="00861736"/>
    <w:rsid w:val="00861B9A"/>
    <w:rsid w:val="008628B7"/>
    <w:rsid w:val="0086310E"/>
    <w:rsid w:val="00864DD6"/>
    <w:rsid w:val="00867632"/>
    <w:rsid w:val="008707E9"/>
    <w:rsid w:val="008742E4"/>
    <w:rsid w:val="00887A3B"/>
    <w:rsid w:val="008914AE"/>
    <w:rsid w:val="008962E1"/>
    <w:rsid w:val="00896ACE"/>
    <w:rsid w:val="008A1F42"/>
    <w:rsid w:val="008A29B1"/>
    <w:rsid w:val="008A341C"/>
    <w:rsid w:val="008A59DE"/>
    <w:rsid w:val="008B0FE1"/>
    <w:rsid w:val="008B34E0"/>
    <w:rsid w:val="008B4CCE"/>
    <w:rsid w:val="008C2F41"/>
    <w:rsid w:val="008C4822"/>
    <w:rsid w:val="008D229B"/>
    <w:rsid w:val="008D2EDC"/>
    <w:rsid w:val="008E30DA"/>
    <w:rsid w:val="008E4956"/>
    <w:rsid w:val="008E730C"/>
    <w:rsid w:val="008F0091"/>
    <w:rsid w:val="008F03DB"/>
    <w:rsid w:val="008F0F9A"/>
    <w:rsid w:val="008F2473"/>
    <w:rsid w:val="008F4443"/>
    <w:rsid w:val="008F7D7C"/>
    <w:rsid w:val="00901622"/>
    <w:rsid w:val="00903EE9"/>
    <w:rsid w:val="0091371C"/>
    <w:rsid w:val="0092045A"/>
    <w:rsid w:val="0092375C"/>
    <w:rsid w:val="0093141D"/>
    <w:rsid w:val="00940B16"/>
    <w:rsid w:val="00941F20"/>
    <w:rsid w:val="00942309"/>
    <w:rsid w:val="00943C34"/>
    <w:rsid w:val="00944BA4"/>
    <w:rsid w:val="00947777"/>
    <w:rsid w:val="00951281"/>
    <w:rsid w:val="009518F0"/>
    <w:rsid w:val="009550D1"/>
    <w:rsid w:val="0096440F"/>
    <w:rsid w:val="00967C15"/>
    <w:rsid w:val="00975335"/>
    <w:rsid w:val="00984E6C"/>
    <w:rsid w:val="00994CC5"/>
    <w:rsid w:val="009958C2"/>
    <w:rsid w:val="00995ACA"/>
    <w:rsid w:val="00997D49"/>
    <w:rsid w:val="009A2983"/>
    <w:rsid w:val="009A7107"/>
    <w:rsid w:val="009B2F3B"/>
    <w:rsid w:val="009B7293"/>
    <w:rsid w:val="009C657C"/>
    <w:rsid w:val="009D4E36"/>
    <w:rsid w:val="009D6617"/>
    <w:rsid w:val="009E4BC2"/>
    <w:rsid w:val="009E69ED"/>
    <w:rsid w:val="009F1E56"/>
    <w:rsid w:val="009F258B"/>
    <w:rsid w:val="009F2B46"/>
    <w:rsid w:val="009F3E7E"/>
    <w:rsid w:val="009F60B9"/>
    <w:rsid w:val="00A00F61"/>
    <w:rsid w:val="00A049AD"/>
    <w:rsid w:val="00A05299"/>
    <w:rsid w:val="00A06357"/>
    <w:rsid w:val="00A07130"/>
    <w:rsid w:val="00A07792"/>
    <w:rsid w:val="00A149EF"/>
    <w:rsid w:val="00A14A95"/>
    <w:rsid w:val="00A256A1"/>
    <w:rsid w:val="00A31851"/>
    <w:rsid w:val="00A3277F"/>
    <w:rsid w:val="00A32F3E"/>
    <w:rsid w:val="00A332A3"/>
    <w:rsid w:val="00A333E5"/>
    <w:rsid w:val="00A400EB"/>
    <w:rsid w:val="00A4154E"/>
    <w:rsid w:val="00A434A3"/>
    <w:rsid w:val="00A435FF"/>
    <w:rsid w:val="00A45C3B"/>
    <w:rsid w:val="00A551FA"/>
    <w:rsid w:val="00A57D9E"/>
    <w:rsid w:val="00A60BA0"/>
    <w:rsid w:val="00A61205"/>
    <w:rsid w:val="00A63D57"/>
    <w:rsid w:val="00A729A0"/>
    <w:rsid w:val="00A74097"/>
    <w:rsid w:val="00A812E8"/>
    <w:rsid w:val="00A82741"/>
    <w:rsid w:val="00A8316E"/>
    <w:rsid w:val="00A8481F"/>
    <w:rsid w:val="00A87997"/>
    <w:rsid w:val="00A91C5F"/>
    <w:rsid w:val="00A91EA6"/>
    <w:rsid w:val="00A94730"/>
    <w:rsid w:val="00A96CD3"/>
    <w:rsid w:val="00AA0338"/>
    <w:rsid w:val="00AA06CD"/>
    <w:rsid w:val="00AA2F3C"/>
    <w:rsid w:val="00AA3BD0"/>
    <w:rsid w:val="00AB50A5"/>
    <w:rsid w:val="00AB56B7"/>
    <w:rsid w:val="00AB626C"/>
    <w:rsid w:val="00AB64F3"/>
    <w:rsid w:val="00AB6FD4"/>
    <w:rsid w:val="00AC031A"/>
    <w:rsid w:val="00AC17B1"/>
    <w:rsid w:val="00AC291A"/>
    <w:rsid w:val="00AC4D62"/>
    <w:rsid w:val="00AC64CF"/>
    <w:rsid w:val="00AC6BA1"/>
    <w:rsid w:val="00AD2E05"/>
    <w:rsid w:val="00AD48B5"/>
    <w:rsid w:val="00AD7DE0"/>
    <w:rsid w:val="00AE438A"/>
    <w:rsid w:val="00AE5020"/>
    <w:rsid w:val="00AE6D04"/>
    <w:rsid w:val="00AF121A"/>
    <w:rsid w:val="00AF35B6"/>
    <w:rsid w:val="00AF444C"/>
    <w:rsid w:val="00AF4F1D"/>
    <w:rsid w:val="00B008BB"/>
    <w:rsid w:val="00B05B50"/>
    <w:rsid w:val="00B13930"/>
    <w:rsid w:val="00B14BA5"/>
    <w:rsid w:val="00B17083"/>
    <w:rsid w:val="00B22E22"/>
    <w:rsid w:val="00B23D06"/>
    <w:rsid w:val="00B30D59"/>
    <w:rsid w:val="00B31D90"/>
    <w:rsid w:val="00B33D62"/>
    <w:rsid w:val="00B3476D"/>
    <w:rsid w:val="00B34BE7"/>
    <w:rsid w:val="00B358CD"/>
    <w:rsid w:val="00B40ADA"/>
    <w:rsid w:val="00B44E5B"/>
    <w:rsid w:val="00B53627"/>
    <w:rsid w:val="00B60DCD"/>
    <w:rsid w:val="00B63400"/>
    <w:rsid w:val="00B653E2"/>
    <w:rsid w:val="00B67897"/>
    <w:rsid w:val="00B74F3D"/>
    <w:rsid w:val="00B8490F"/>
    <w:rsid w:val="00B84A67"/>
    <w:rsid w:val="00B852C3"/>
    <w:rsid w:val="00B874AC"/>
    <w:rsid w:val="00B96BD5"/>
    <w:rsid w:val="00BA0CEC"/>
    <w:rsid w:val="00BA274C"/>
    <w:rsid w:val="00BA79AE"/>
    <w:rsid w:val="00BB08BD"/>
    <w:rsid w:val="00BB5444"/>
    <w:rsid w:val="00BC0156"/>
    <w:rsid w:val="00BC160C"/>
    <w:rsid w:val="00BC51EC"/>
    <w:rsid w:val="00BC5AAD"/>
    <w:rsid w:val="00BC6907"/>
    <w:rsid w:val="00BD217F"/>
    <w:rsid w:val="00BD7FBD"/>
    <w:rsid w:val="00BE0387"/>
    <w:rsid w:val="00BE0911"/>
    <w:rsid w:val="00BE47B5"/>
    <w:rsid w:val="00BE4FA9"/>
    <w:rsid w:val="00BE5258"/>
    <w:rsid w:val="00BF146F"/>
    <w:rsid w:val="00BF764E"/>
    <w:rsid w:val="00BF7AC8"/>
    <w:rsid w:val="00C01620"/>
    <w:rsid w:val="00C04602"/>
    <w:rsid w:val="00C04A6F"/>
    <w:rsid w:val="00C1274A"/>
    <w:rsid w:val="00C150E5"/>
    <w:rsid w:val="00C15B4D"/>
    <w:rsid w:val="00C31489"/>
    <w:rsid w:val="00C3264D"/>
    <w:rsid w:val="00C34603"/>
    <w:rsid w:val="00C44A55"/>
    <w:rsid w:val="00C47620"/>
    <w:rsid w:val="00C517FE"/>
    <w:rsid w:val="00C53663"/>
    <w:rsid w:val="00C5699C"/>
    <w:rsid w:val="00C57BE7"/>
    <w:rsid w:val="00C615CD"/>
    <w:rsid w:val="00C61DEE"/>
    <w:rsid w:val="00C67184"/>
    <w:rsid w:val="00C71EA0"/>
    <w:rsid w:val="00C811E6"/>
    <w:rsid w:val="00C81884"/>
    <w:rsid w:val="00C841DB"/>
    <w:rsid w:val="00C854CD"/>
    <w:rsid w:val="00C874A3"/>
    <w:rsid w:val="00C9176A"/>
    <w:rsid w:val="00C96C9C"/>
    <w:rsid w:val="00C976F5"/>
    <w:rsid w:val="00CA0EAE"/>
    <w:rsid w:val="00CA3821"/>
    <w:rsid w:val="00CB0921"/>
    <w:rsid w:val="00CB0B59"/>
    <w:rsid w:val="00CB7CB9"/>
    <w:rsid w:val="00CC0C22"/>
    <w:rsid w:val="00CC14C9"/>
    <w:rsid w:val="00CC787A"/>
    <w:rsid w:val="00CD09B2"/>
    <w:rsid w:val="00CD43D7"/>
    <w:rsid w:val="00CD4C13"/>
    <w:rsid w:val="00CD7204"/>
    <w:rsid w:val="00CE1966"/>
    <w:rsid w:val="00CE5FF6"/>
    <w:rsid w:val="00CF78CC"/>
    <w:rsid w:val="00D0484B"/>
    <w:rsid w:val="00D077A9"/>
    <w:rsid w:val="00D07816"/>
    <w:rsid w:val="00D14F46"/>
    <w:rsid w:val="00D15245"/>
    <w:rsid w:val="00D16575"/>
    <w:rsid w:val="00D21E56"/>
    <w:rsid w:val="00D339A1"/>
    <w:rsid w:val="00D3417F"/>
    <w:rsid w:val="00D351B6"/>
    <w:rsid w:val="00D366CC"/>
    <w:rsid w:val="00D442FC"/>
    <w:rsid w:val="00D47D42"/>
    <w:rsid w:val="00D509A8"/>
    <w:rsid w:val="00D51B7B"/>
    <w:rsid w:val="00D610AB"/>
    <w:rsid w:val="00D6357B"/>
    <w:rsid w:val="00D67B32"/>
    <w:rsid w:val="00D67D10"/>
    <w:rsid w:val="00D71FD0"/>
    <w:rsid w:val="00D7487E"/>
    <w:rsid w:val="00D74A42"/>
    <w:rsid w:val="00D74D62"/>
    <w:rsid w:val="00D76800"/>
    <w:rsid w:val="00D805A1"/>
    <w:rsid w:val="00D81710"/>
    <w:rsid w:val="00D848E0"/>
    <w:rsid w:val="00D908CA"/>
    <w:rsid w:val="00D94F77"/>
    <w:rsid w:val="00D95BD3"/>
    <w:rsid w:val="00D965DF"/>
    <w:rsid w:val="00DA0654"/>
    <w:rsid w:val="00DA532A"/>
    <w:rsid w:val="00DA71EB"/>
    <w:rsid w:val="00DA7F79"/>
    <w:rsid w:val="00DB000F"/>
    <w:rsid w:val="00DB069E"/>
    <w:rsid w:val="00DB249F"/>
    <w:rsid w:val="00DB2844"/>
    <w:rsid w:val="00DB6CEA"/>
    <w:rsid w:val="00DC3C17"/>
    <w:rsid w:val="00DC52B6"/>
    <w:rsid w:val="00DC622F"/>
    <w:rsid w:val="00DC6B9E"/>
    <w:rsid w:val="00DD0F6F"/>
    <w:rsid w:val="00DD1401"/>
    <w:rsid w:val="00DD4E35"/>
    <w:rsid w:val="00DE35BF"/>
    <w:rsid w:val="00DE3AEC"/>
    <w:rsid w:val="00DE40BF"/>
    <w:rsid w:val="00DE728C"/>
    <w:rsid w:val="00DF36CD"/>
    <w:rsid w:val="00E02F46"/>
    <w:rsid w:val="00E127AC"/>
    <w:rsid w:val="00E12E8E"/>
    <w:rsid w:val="00E146BE"/>
    <w:rsid w:val="00E339BF"/>
    <w:rsid w:val="00E3636F"/>
    <w:rsid w:val="00E377F8"/>
    <w:rsid w:val="00E40F61"/>
    <w:rsid w:val="00E504E7"/>
    <w:rsid w:val="00E54485"/>
    <w:rsid w:val="00E55163"/>
    <w:rsid w:val="00E56B6F"/>
    <w:rsid w:val="00E655AE"/>
    <w:rsid w:val="00E678CD"/>
    <w:rsid w:val="00E81B6A"/>
    <w:rsid w:val="00E8401C"/>
    <w:rsid w:val="00E84FD7"/>
    <w:rsid w:val="00E86C98"/>
    <w:rsid w:val="00E872DE"/>
    <w:rsid w:val="00E94000"/>
    <w:rsid w:val="00E96EBF"/>
    <w:rsid w:val="00EA2FA6"/>
    <w:rsid w:val="00EA3560"/>
    <w:rsid w:val="00EA4ABF"/>
    <w:rsid w:val="00EA772A"/>
    <w:rsid w:val="00EB0BF1"/>
    <w:rsid w:val="00EB194A"/>
    <w:rsid w:val="00EB3A54"/>
    <w:rsid w:val="00EC3F63"/>
    <w:rsid w:val="00ED3573"/>
    <w:rsid w:val="00ED39AF"/>
    <w:rsid w:val="00ED5B88"/>
    <w:rsid w:val="00ED6A61"/>
    <w:rsid w:val="00ED78A5"/>
    <w:rsid w:val="00ED798D"/>
    <w:rsid w:val="00EE1C2F"/>
    <w:rsid w:val="00EE31ED"/>
    <w:rsid w:val="00EE3792"/>
    <w:rsid w:val="00EE6129"/>
    <w:rsid w:val="00EF21E5"/>
    <w:rsid w:val="00EF3CBC"/>
    <w:rsid w:val="00F030E5"/>
    <w:rsid w:val="00F07D02"/>
    <w:rsid w:val="00F24241"/>
    <w:rsid w:val="00F268D8"/>
    <w:rsid w:val="00F2736B"/>
    <w:rsid w:val="00F32CF7"/>
    <w:rsid w:val="00F41F37"/>
    <w:rsid w:val="00F45908"/>
    <w:rsid w:val="00F46190"/>
    <w:rsid w:val="00F528BE"/>
    <w:rsid w:val="00F52F1D"/>
    <w:rsid w:val="00F61E6F"/>
    <w:rsid w:val="00F62708"/>
    <w:rsid w:val="00F634C1"/>
    <w:rsid w:val="00F73716"/>
    <w:rsid w:val="00F7615C"/>
    <w:rsid w:val="00F76818"/>
    <w:rsid w:val="00F76FA8"/>
    <w:rsid w:val="00F82297"/>
    <w:rsid w:val="00F83102"/>
    <w:rsid w:val="00F86550"/>
    <w:rsid w:val="00F909CF"/>
    <w:rsid w:val="00F91B26"/>
    <w:rsid w:val="00F9484F"/>
    <w:rsid w:val="00F95D3F"/>
    <w:rsid w:val="00FA11C2"/>
    <w:rsid w:val="00FA2468"/>
    <w:rsid w:val="00FA771A"/>
    <w:rsid w:val="00FB74F1"/>
    <w:rsid w:val="00FC09B6"/>
    <w:rsid w:val="00FC14BE"/>
    <w:rsid w:val="00FC34EC"/>
    <w:rsid w:val="00FC4103"/>
    <w:rsid w:val="00FC5B21"/>
    <w:rsid w:val="00FC763D"/>
    <w:rsid w:val="00FC7EB8"/>
    <w:rsid w:val="00FD26B5"/>
    <w:rsid w:val="00FD2B1A"/>
    <w:rsid w:val="00FD3352"/>
    <w:rsid w:val="00FD4954"/>
    <w:rsid w:val="00FD715A"/>
    <w:rsid w:val="00FF2DBA"/>
    <w:rsid w:val="00FF5B9C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1C7FD78"/>
  <w15:docId w15:val="{443FDC48-0067-4AE0-B491-A1B5BB3C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96398"/>
    <w:rPr>
      <w:sz w:val="24"/>
      <w:szCs w:val="24"/>
      <w:lang w:eastAsia="de-DE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KoerberSwiftLig" w:hAnsi="KoerberSwiftLig"/>
      <w:b/>
      <w:bCs/>
      <w:sz w:val="20"/>
      <w:szCs w:val="20"/>
      <w:lang w:val="en-GB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KoerberSwiftLig" w:hAnsi="KoerberSwiftLig"/>
      <w:i/>
      <w:iCs/>
      <w:sz w:val="20"/>
      <w:szCs w:val="20"/>
      <w:lang w:val="en-GB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KoerberArgoLig" w:hAnsi="KoerberArgoLig"/>
      <w:i/>
      <w:iCs/>
      <w:sz w:val="22"/>
      <w:szCs w:val="20"/>
      <w:lang w:val="en-GB"/>
    </w:rPr>
  </w:style>
  <w:style w:type="paragraph" w:styleId="Titolo4">
    <w:name w:val="heading 4"/>
    <w:basedOn w:val="Normale"/>
    <w:next w:val="Normale"/>
    <w:qFormat/>
    <w:pPr>
      <w:keepNext/>
      <w:spacing w:before="120" w:after="60"/>
      <w:outlineLvl w:val="3"/>
    </w:pPr>
    <w:rPr>
      <w:rFonts w:ascii="KoerberArgoLig" w:hAnsi="KoerberArgoLig"/>
      <w:b/>
      <w:bCs/>
      <w:sz w:val="18"/>
      <w:szCs w:val="20"/>
      <w:lang w:val="en-GB"/>
    </w:rPr>
  </w:style>
  <w:style w:type="paragraph" w:styleId="Titolo5">
    <w:name w:val="heading 5"/>
    <w:basedOn w:val="Normale"/>
    <w:next w:val="Normale"/>
    <w:qFormat/>
    <w:pPr>
      <w:keepNext/>
      <w:spacing w:before="100" w:beforeAutospacing="1" w:after="100" w:afterAutospacing="1"/>
      <w:outlineLvl w:val="4"/>
    </w:pPr>
    <w:rPr>
      <w:rFonts w:ascii="KoerberArgoLig" w:hAnsi="KoerberArgoLig"/>
      <w:b/>
      <w:bCs/>
      <w:color w:val="333333"/>
      <w:sz w:val="20"/>
      <w:szCs w:val="16"/>
      <w:lang w:val="en-GB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i/>
      <w:iCs/>
      <w:sz w:val="20"/>
      <w:szCs w:val="20"/>
      <w:lang w:val="en-GB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rFonts w:ascii="KoerberArgoLig" w:hAnsi="KoerberArgoLig"/>
      <w:b/>
      <w:bCs/>
      <w:color w:val="000033"/>
      <w:sz w:val="20"/>
      <w:szCs w:val="17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b/>
      <w:bCs/>
      <w:szCs w:val="20"/>
      <w:lang w:val="en-GB"/>
    </w:rPr>
  </w:style>
  <w:style w:type="paragraph" w:styleId="Sottotitolo">
    <w:name w:val="Subtitle"/>
    <w:basedOn w:val="Normale"/>
    <w:qFormat/>
    <w:pPr>
      <w:jc w:val="center"/>
    </w:pPr>
    <w:rPr>
      <w:b/>
      <w:bCs/>
      <w:szCs w:val="20"/>
      <w:lang w:val="en-GB"/>
    </w:rPr>
  </w:style>
  <w:style w:type="paragraph" w:styleId="Intestazione">
    <w:name w:val="header"/>
    <w:basedOn w:val="Normal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Didascalia">
    <w:name w:val="caption"/>
    <w:basedOn w:val="Normale"/>
    <w:next w:val="Normale"/>
    <w:qFormat/>
    <w:pPr>
      <w:spacing w:before="120" w:after="120"/>
    </w:pPr>
    <w:rPr>
      <w:rFonts w:ascii="KoerberArgoLig" w:hAnsi="KoerberArgoLig"/>
      <w:b/>
      <w:bCs/>
      <w:sz w:val="20"/>
      <w:szCs w:val="20"/>
      <w:lang w:val="en-GB"/>
    </w:rPr>
  </w:style>
  <w:style w:type="paragraph" w:styleId="Pidipagina">
    <w:name w:val="footer"/>
    <w:basedOn w:val="Normale"/>
    <w:pPr>
      <w:tabs>
        <w:tab w:val="center" w:pos="4536"/>
        <w:tab w:val="right" w:pos="9072"/>
      </w:tabs>
    </w:pPr>
  </w:style>
  <w:style w:type="character" w:styleId="Collegamentoipertestuale">
    <w:name w:val="Hyperlink"/>
    <w:rPr>
      <w:rFonts w:ascii="Arial" w:hAnsi="Arial" w:cs="Arial" w:hint="default"/>
      <w:b/>
      <w:bCs/>
      <w:strike w:val="0"/>
      <w:dstrike w:val="0"/>
      <w:color w:val="990033"/>
      <w:sz w:val="22"/>
      <w:szCs w:val="22"/>
      <w:u w:val="none"/>
      <w:effect w:val="none"/>
    </w:rPr>
  </w:style>
  <w:style w:type="paragraph" w:styleId="Corpotesto">
    <w:name w:val="Body Text"/>
    <w:basedOn w:val="Normale"/>
    <w:rPr>
      <w:rFonts w:ascii="KoerberArgoLig" w:hAnsi="KoerberArgoLig"/>
      <w:b/>
      <w:bCs/>
      <w:sz w:val="20"/>
      <w:szCs w:val="20"/>
      <w:lang w:val="en-GB"/>
    </w:rPr>
  </w:style>
  <w:style w:type="paragraph" w:styleId="Corpodeltesto2">
    <w:name w:val="Body Text 2"/>
    <w:basedOn w:val="Normale"/>
    <w:rPr>
      <w:rFonts w:ascii="KoerberArgoLig" w:hAnsi="KoerberArgoLig"/>
      <w:i/>
      <w:iCs/>
      <w:sz w:val="20"/>
      <w:lang w:val="en-GB"/>
    </w:rPr>
  </w:style>
  <w:style w:type="paragraph" w:styleId="Corpodeltesto3">
    <w:name w:val="Body Text 3"/>
    <w:basedOn w:val="Normale"/>
    <w:rPr>
      <w:rFonts w:ascii="KoerberArgoLig" w:hAnsi="KoerberArgoLig"/>
      <w:sz w:val="22"/>
      <w:szCs w:val="20"/>
      <w:lang w:val="en-GB"/>
    </w:rPr>
  </w:style>
  <w:style w:type="character" w:styleId="Numeropagina">
    <w:name w:val="page number"/>
    <w:basedOn w:val="Car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Mappadocumento">
    <w:name w:val="Document Map"/>
    <w:basedOn w:val="Normale"/>
    <w:semiHidden/>
    <w:pPr>
      <w:shd w:val="clear" w:color="auto" w:fill="000080"/>
      <w:spacing w:line="280" w:lineRule="exact"/>
    </w:pPr>
    <w:rPr>
      <w:rFonts w:ascii="Tahoma" w:hAnsi="Tahoma" w:cs="Tahoma"/>
      <w:kern w:val="12"/>
      <w:sz w:val="20"/>
      <w:lang w:val="en-US" w:eastAsia="en-US"/>
    </w:rPr>
  </w:style>
  <w:style w:type="paragraph" w:styleId="Testofumetto">
    <w:name w:val="Balloon Text"/>
    <w:basedOn w:val="Normale"/>
    <w:semiHidden/>
    <w:rsid w:val="003871F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96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unhideWhenUsed/>
    <w:rsid w:val="00445BFC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stonormaleCarattere">
    <w:name w:val="Testo normale Carattere"/>
    <w:link w:val="Testonormale"/>
    <w:uiPriority w:val="99"/>
    <w:rsid w:val="00445BFC"/>
    <w:rPr>
      <w:rFonts w:ascii="Consolas" w:eastAsia="Calibri" w:hAnsi="Consolas" w:cs="Times New Roman"/>
      <w:sz w:val="21"/>
      <w:szCs w:val="21"/>
      <w:lang w:eastAsia="en-US"/>
    </w:rPr>
  </w:style>
  <w:style w:type="character" w:styleId="Enfasigrassetto">
    <w:name w:val="Strong"/>
    <w:uiPriority w:val="22"/>
    <w:qFormat/>
    <w:rsid w:val="00CA0EAE"/>
    <w:rPr>
      <w:b/>
      <w:bCs/>
    </w:rPr>
  </w:style>
  <w:style w:type="character" w:styleId="Rimandocommento">
    <w:name w:val="annotation reference"/>
    <w:rsid w:val="00076368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76368"/>
    <w:rPr>
      <w:sz w:val="20"/>
      <w:szCs w:val="20"/>
      <w:lang w:val="de-DE"/>
    </w:rPr>
  </w:style>
  <w:style w:type="character" w:customStyle="1" w:styleId="TestocommentoCarattere">
    <w:name w:val="Testo commento Carattere"/>
    <w:link w:val="Testocommento"/>
    <w:rsid w:val="00076368"/>
    <w:rPr>
      <w:lang w:val="de-DE" w:eastAsia="de-DE"/>
    </w:rPr>
  </w:style>
  <w:style w:type="paragraph" w:styleId="Soggettocommento">
    <w:name w:val="annotation subject"/>
    <w:basedOn w:val="Testocommento"/>
    <w:next w:val="Testocommento"/>
    <w:link w:val="SoggettocommentoCarattere"/>
    <w:rsid w:val="00076368"/>
    <w:rPr>
      <w:b/>
      <w:bCs/>
    </w:rPr>
  </w:style>
  <w:style w:type="character" w:customStyle="1" w:styleId="SoggettocommentoCarattere">
    <w:name w:val="Soggetto commento Carattere"/>
    <w:link w:val="Soggettocommento"/>
    <w:rsid w:val="00076368"/>
    <w:rPr>
      <w:b/>
      <w:bCs/>
      <w:lang w:val="de-DE" w:eastAsia="de-DE"/>
    </w:rPr>
  </w:style>
  <w:style w:type="paragraph" w:styleId="Testonotaapidipagina">
    <w:name w:val="footnote text"/>
    <w:basedOn w:val="Normale"/>
    <w:link w:val="TestonotaapidipaginaCarattere"/>
    <w:rsid w:val="00AB626C"/>
    <w:rPr>
      <w:lang w:val="de-DE"/>
    </w:rPr>
  </w:style>
  <w:style w:type="character" w:customStyle="1" w:styleId="TestonotaapidipaginaCarattere">
    <w:name w:val="Testo nota a piè di pagina Carattere"/>
    <w:link w:val="Testonotaapidipagina"/>
    <w:rsid w:val="00AB626C"/>
    <w:rPr>
      <w:sz w:val="24"/>
      <w:szCs w:val="24"/>
      <w:lang w:val="de-DE" w:eastAsia="de-DE"/>
    </w:rPr>
  </w:style>
  <w:style w:type="character" w:styleId="Rimandonotaapidipagina">
    <w:name w:val="footnote reference"/>
    <w:rsid w:val="00AB626C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8B4CCE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  <w:lang w:eastAsia="it-IT"/>
    </w:rPr>
  </w:style>
  <w:style w:type="paragraph" w:styleId="Paragrafoelenco">
    <w:name w:val="List Paragraph"/>
    <w:basedOn w:val="Normale"/>
    <w:uiPriority w:val="34"/>
    <w:qFormat/>
    <w:rsid w:val="008E495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39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http://www.kahoot.i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cid:image016.jpg@01D6820E.5EE30E6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scuola@feduf.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image" Target="cid:image015.jpg@01D6820E.5EE30E60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feduf.it/area-riservata/partecipa-evento/index.php?id_evento=560-2020-10-2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Vorlagen\Vorlage%20f&#252;r%20E-mail%20Versand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4A50A824E0C045AC4C7BBC8CAE576F" ma:contentTypeVersion="10" ma:contentTypeDescription="Creare un nuovo documento." ma:contentTypeScope="" ma:versionID="be5f0d8de306dc266b136f4534b6fea7">
  <xsd:schema xmlns:xsd="http://www.w3.org/2001/XMLSchema" xmlns:xs="http://www.w3.org/2001/XMLSchema" xmlns:p="http://schemas.microsoft.com/office/2006/metadata/properties" xmlns:ns3="7c02e546-6647-4bbe-8f27-40aeb512fd28" xmlns:ns4="17ef71fb-78a2-4874-8426-e7e4860bf2ea" targetNamespace="http://schemas.microsoft.com/office/2006/metadata/properties" ma:root="true" ma:fieldsID="d899d72efd563db0d6efdfdcc59ce690" ns3:_="" ns4:_="">
    <xsd:import namespace="7c02e546-6647-4bbe-8f27-40aeb512fd28"/>
    <xsd:import namespace="17ef71fb-78a2-4874-8426-e7e4860bf2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2e546-6647-4bbe-8f27-40aeb512fd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f71fb-78a2-4874-8426-e7e4860bf2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22795C-BEC7-4D28-A8FC-931BBB8E5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2e546-6647-4bbe-8f27-40aeb512fd28"/>
    <ds:schemaRef ds:uri="17ef71fb-78a2-4874-8426-e7e4860bf2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D0E94D-D559-4207-8256-0E87DF9755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1F3EDB-9DC3-4F42-961E-9C549211DE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174818-3E43-4152-8CF6-4F49E2900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für E-mail Versand</Template>
  <TotalTime>48</TotalTime>
  <Pages>1</Pages>
  <Words>260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Programma La libertà del cittadino</vt:lpstr>
    </vt:vector>
  </TitlesOfParts>
  <Company>Körber-Stiftung</Company>
  <LinksUpToDate>false</LinksUpToDate>
  <CharactersWithSpaces>2132</CharactersWithSpaces>
  <SharedDoc>false</SharedDoc>
  <HLinks>
    <vt:vector size="12" baseType="variant">
      <vt:variant>
        <vt:i4>131114</vt:i4>
      </vt:variant>
      <vt:variant>
        <vt:i4>39</vt:i4>
      </vt:variant>
      <vt:variant>
        <vt:i4>0</vt:i4>
      </vt:variant>
      <vt:variant>
        <vt:i4>5</vt:i4>
      </vt:variant>
      <vt:variant>
        <vt:lpwstr>mailto:scuola@feduf.it</vt:lpwstr>
      </vt:variant>
      <vt:variant>
        <vt:lpwstr/>
      </vt:variant>
      <vt:variant>
        <vt:i4>2555972</vt:i4>
      </vt:variant>
      <vt:variant>
        <vt:i4>3026</vt:i4>
      </vt:variant>
      <vt:variant>
        <vt:i4>1025</vt:i4>
      </vt:variant>
      <vt:variant>
        <vt:i4>1</vt:i4>
      </vt:variant>
      <vt:variant>
        <vt:lpwstr>cid:image002.jpg@01CFCC2E.32692FF0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La libertà del cittadino</dc:title>
  <dc:creator>Re</dc:creator>
  <cp:lastModifiedBy>Ranca Laura</cp:lastModifiedBy>
  <cp:revision>31</cp:revision>
  <cp:lastPrinted>2017-11-28T15:08:00Z</cp:lastPrinted>
  <dcterms:created xsi:type="dcterms:W3CDTF">2020-07-29T15:52:00Z</dcterms:created>
  <dcterms:modified xsi:type="dcterms:W3CDTF">2020-09-09T07:52:00Z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0x010100F44A50A824E0C045AC4C7BBC8CAE576F</vt:lpwstr>
  </property>
</Properties>
</file>